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495F0" w14:textId="190DF412" w:rsidR="00D949D1" w:rsidRPr="00D949D1" w:rsidRDefault="00D949D1" w:rsidP="00CB64A7">
      <w:pPr>
        <w:pStyle w:val="BodyText"/>
      </w:pPr>
      <w:bookmarkStart w:id="0" w:name="_Hlk73543937"/>
      <w:r w:rsidRPr="00E308F3">
        <w:t>© 2020 National Society (Church of England and Church in Wales) for the Promotion of Education.</w:t>
      </w:r>
    </w:p>
    <w:p w14:paraId="5B7E872F" w14:textId="097849D1" w:rsidR="00CB64A7" w:rsidRDefault="00CB64A7" w:rsidP="00CB64A7">
      <w:pPr>
        <w:pStyle w:val="BodyText"/>
        <w:rPr>
          <w:b/>
          <w:color w:val="C00000"/>
          <w:highlight w:val="yellow"/>
        </w:rPr>
      </w:pPr>
      <w:commentRangeStart w:id="1"/>
      <w:r>
        <w:rPr>
          <w:b/>
          <w:color w:val="C00000"/>
          <w:highlight w:val="yellow"/>
        </w:rPr>
        <w:t>[THIS MODEL CONTRACT IS SUITABLE FOR USE IN ALL CHURCH OF ENGLAND</w:t>
      </w:r>
      <w:r w:rsidR="00370547">
        <w:rPr>
          <w:b/>
          <w:color w:val="C00000"/>
          <w:highlight w:val="yellow"/>
        </w:rPr>
        <w:t>/CHURCH IN WALES</w:t>
      </w:r>
      <w:r>
        <w:rPr>
          <w:b/>
          <w:color w:val="C00000"/>
          <w:highlight w:val="yellow"/>
        </w:rPr>
        <w:t xml:space="preserve"> SCHOOLS. PLEASE ENSURE YOU READ THE ACCOMPANYING GUIDANCE AND THE NOTES WITHIN THIS DOCUMENT BEFORE ISSUING THE CONTRACT.</w:t>
      </w:r>
    </w:p>
    <w:p w14:paraId="2014EFFE" w14:textId="62EE0557" w:rsidR="00CB64A7" w:rsidRDefault="00CB64A7" w:rsidP="00CB64A7">
      <w:pPr>
        <w:pStyle w:val="BodyText"/>
        <w:rPr>
          <w:b/>
          <w:color w:val="C00000"/>
          <w:highlight w:val="yellow"/>
        </w:rPr>
      </w:pPr>
      <w:r>
        <w:rPr>
          <w:b/>
          <w:color w:val="C00000"/>
          <w:highlight w:val="yellow"/>
        </w:rPr>
        <w:t xml:space="preserve">THE NATIONAL SOCIETY HAS CONSULTED WITH NATIONAL UNION REPRESENTATIVES ON THESE TERMS AND CONDITIONS FOR SUPPORT STAFF </w:t>
      </w:r>
      <w:r w:rsidR="007A458F">
        <w:rPr>
          <w:b/>
          <w:color w:val="C00000"/>
          <w:highlight w:val="yellow"/>
        </w:rPr>
        <w:t>[</w:t>
      </w:r>
      <w:r>
        <w:rPr>
          <w:b/>
          <w:color w:val="C00000"/>
          <w:highlight w:val="yellow"/>
        </w:rPr>
        <w:t>BUT HAS NOT AGREED THESE WITH THEM</w:t>
      </w:r>
      <w:r w:rsidR="007A458F">
        <w:rPr>
          <w:b/>
          <w:color w:val="C00000"/>
          <w:highlight w:val="yellow"/>
        </w:rPr>
        <w:t>]</w:t>
      </w:r>
      <w:r>
        <w:rPr>
          <w:b/>
          <w:color w:val="C00000"/>
          <w:highlight w:val="yellow"/>
        </w:rPr>
        <w:t>.  THIS CONTRACT MUST BE CONSULTED ON IN ACCORDANCE WITH ANY APPLICABLE LOCAL CONSULTATION REQUIREMENTS AND ADAPTED ACCORDINGLY.  GOVERNING BODIES WILL ALSO NEED TO REVIEW THE CONTENTS OF THIS CONTRACT IN LIGHT OF THEIR OWN GOVERNANCE STRUCTURE AND MAY NEED TO MAKE AMENDMENTS ACCORDINGLY.</w:t>
      </w:r>
      <w:r w:rsidR="00452A2C">
        <w:rPr>
          <w:b/>
          <w:color w:val="C00000"/>
          <w:highlight w:val="yellow"/>
        </w:rPr>
        <w:t>]</w:t>
      </w:r>
      <w:r>
        <w:rPr>
          <w:b/>
          <w:color w:val="C00000"/>
          <w:highlight w:val="yellow"/>
        </w:rPr>
        <w:t xml:space="preserve"> </w:t>
      </w:r>
      <w:commentRangeEnd w:id="1"/>
      <w:r w:rsidR="00452A2C">
        <w:rPr>
          <w:rStyle w:val="CommentReference"/>
          <w:rFonts w:cs="Tahoma"/>
        </w:rPr>
        <w:commentReference w:id="1"/>
      </w:r>
    </w:p>
    <w:bookmarkEnd w:id="0"/>
    <w:p w14:paraId="2E1FF33D" w14:textId="34DEF39C" w:rsidR="00887200" w:rsidRDefault="00887200" w:rsidP="00533C1C">
      <w:pPr>
        <w:pStyle w:val="BodyText"/>
        <w:tabs>
          <w:tab w:val="clear" w:pos="0"/>
        </w:tabs>
      </w:pPr>
      <w:commentRangeStart w:id="2"/>
      <w:r w:rsidRPr="00841A2F">
        <w:rPr>
          <w:b/>
          <w:color w:val="C00000"/>
        </w:rPr>
        <w:t>THIS AGREEMENT</w:t>
      </w:r>
      <w:r w:rsidRPr="009A7469">
        <w:t xml:space="preserve"> (the </w:t>
      </w:r>
      <w:r>
        <w:t>“</w:t>
      </w:r>
      <w:r w:rsidRPr="009A7469">
        <w:t>Agreement</w:t>
      </w:r>
      <w:r>
        <w:t>”</w:t>
      </w:r>
      <w:r w:rsidR="00A30E3E">
        <w:t xml:space="preserve">) sets out the standard terms and conditions of employment for </w:t>
      </w:r>
      <w:r w:rsidR="009231E6">
        <w:t xml:space="preserve">support </w:t>
      </w:r>
      <w:r w:rsidR="00727195">
        <w:t xml:space="preserve">staff </w:t>
      </w:r>
      <w:r w:rsidR="00A30E3E">
        <w:t xml:space="preserve">employed by </w:t>
      </w:r>
      <w:r w:rsidR="00F32069">
        <w:t>[</w:t>
      </w:r>
      <w:r w:rsidR="00F32069" w:rsidRPr="005423C6">
        <w:rPr>
          <w:highlight w:val="yellow"/>
        </w:rPr>
        <w:t xml:space="preserve">INSERT NAME OF THE </w:t>
      </w:r>
      <w:r w:rsidR="001844BC">
        <w:rPr>
          <w:highlight w:val="yellow"/>
        </w:rPr>
        <w:t>GOVERNING BODY</w:t>
      </w:r>
      <w:r w:rsidR="00F32069">
        <w:t xml:space="preserve">], </w:t>
      </w:r>
      <w:r w:rsidR="00F66D9F">
        <w:t>having its registered address at [</w:t>
      </w:r>
      <w:r w:rsidR="00F66D9F" w:rsidRPr="00383D5C">
        <w:rPr>
          <w:highlight w:val="yellow"/>
        </w:rPr>
        <w:t xml:space="preserve">INSERT REGISTERED </w:t>
      </w:r>
      <w:r w:rsidR="00F66D9F">
        <w:rPr>
          <w:highlight w:val="yellow"/>
        </w:rPr>
        <w:t>ADDRESS]</w:t>
      </w:r>
      <w:r w:rsidR="00F66D9F" w:rsidRPr="00AE4548">
        <w:t xml:space="preserve"> </w:t>
      </w:r>
      <w:r w:rsidRPr="009A7469">
        <w:t>(</w:t>
      </w:r>
      <w:r>
        <w:t>“</w:t>
      </w:r>
      <w:r w:rsidRPr="009A7469">
        <w:rPr>
          <w:b/>
        </w:rPr>
        <w:t>We/us</w:t>
      </w:r>
      <w:r w:rsidR="00533C1C">
        <w:rPr>
          <w:b/>
        </w:rPr>
        <w:t xml:space="preserve">/the </w:t>
      </w:r>
      <w:r w:rsidR="001844BC">
        <w:rPr>
          <w:b/>
        </w:rPr>
        <w:t>Governing Body</w:t>
      </w:r>
      <w:r>
        <w:t>”</w:t>
      </w:r>
      <w:r w:rsidR="00533C1C">
        <w:t>)</w:t>
      </w:r>
      <w:r w:rsidR="00D43EC0">
        <w:t>.</w:t>
      </w:r>
      <w:commentRangeEnd w:id="2"/>
      <w:r w:rsidR="007A458F">
        <w:rPr>
          <w:rStyle w:val="CommentReference"/>
          <w:rFonts w:cs="Tahoma"/>
        </w:rPr>
        <w:commentReference w:id="2"/>
      </w:r>
    </w:p>
    <w:p w14:paraId="35580C5F" w14:textId="13C438EC" w:rsidR="00A71739" w:rsidRDefault="00A71739" w:rsidP="00533C1C">
      <w:pPr>
        <w:pStyle w:val="BodyText"/>
        <w:tabs>
          <w:tab w:val="clear" w:pos="0"/>
        </w:tabs>
      </w:pPr>
      <w:r>
        <w:t>This Agreement should be read in conjunction with the letter offering employment to the particular employee</w:t>
      </w:r>
      <w:r w:rsidR="00187ED5">
        <w:t xml:space="preserve"> (</w:t>
      </w:r>
      <w:r w:rsidR="00187ED5" w:rsidRPr="00681CBE">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58D1823C" w14:textId="4FDFF322" w:rsidR="00B81A4F" w:rsidRPr="009A7469" w:rsidRDefault="00B81A4F" w:rsidP="00533C1C">
      <w:pPr>
        <w:pStyle w:val="BodyText"/>
        <w:tabs>
          <w:tab w:val="clear" w:pos="0"/>
        </w:tabs>
      </w:pPr>
      <w:r>
        <w:t xml:space="preserve">For the avoidance of doubt, the </w:t>
      </w:r>
      <w:commentRangeStart w:id="3"/>
      <w:r>
        <w:t xml:space="preserve">Offer Letter </w:t>
      </w:r>
      <w:r w:rsidR="000A20E8">
        <w:t xml:space="preserve">and this Agreement </w:t>
      </w:r>
      <w:commentRangeEnd w:id="3"/>
      <w:r w:rsidR="002933BE">
        <w:rPr>
          <w:rStyle w:val="CommentReference"/>
          <w:rFonts w:cs="Tahoma"/>
        </w:rPr>
        <w:commentReference w:id="3"/>
      </w:r>
      <w:r>
        <w:t xml:space="preserve">constitute the written statement of particulars of employment </w:t>
      </w:r>
      <w:r w:rsidR="000A20E8">
        <w:t xml:space="preserve">that </w:t>
      </w:r>
      <w:r>
        <w:t xml:space="preserve">the </w:t>
      </w:r>
      <w:r w:rsidR="00641491">
        <w:t>Governing Body</w:t>
      </w:r>
      <w:r>
        <w:t xml:space="preserve"> is required to provide to its employees in compliance with the Employment Rights Act 1996.  </w:t>
      </w:r>
    </w:p>
    <w:p w14:paraId="2E1FF33E" w14:textId="77777777" w:rsidR="00887200" w:rsidRPr="00841A2F" w:rsidRDefault="00887200" w:rsidP="00AA059B">
      <w:pPr>
        <w:rPr>
          <w:b/>
          <w:color w:val="C00000"/>
          <w:szCs w:val="21"/>
        </w:rPr>
      </w:pPr>
      <w:r w:rsidRPr="00841A2F">
        <w:rPr>
          <w:b/>
          <w:color w:val="C00000"/>
          <w:szCs w:val="21"/>
        </w:rPr>
        <w:t>BACKGROUND</w:t>
      </w:r>
    </w:p>
    <w:p w14:paraId="04A2B24D" w14:textId="5299FB13" w:rsidR="00135A54" w:rsidRPr="00025A80" w:rsidRDefault="00135A54" w:rsidP="00135A54">
      <w:pPr>
        <w:pStyle w:val="BodyText"/>
      </w:pPr>
      <w:r>
        <w:t xml:space="preserve">We operate </w:t>
      </w:r>
      <w:r w:rsidR="001844BC">
        <w:t>the [</w:t>
      </w:r>
      <w:r w:rsidR="001844BC" w:rsidRPr="001844BC">
        <w:rPr>
          <w:highlight w:val="yellow"/>
        </w:rPr>
        <w:t>INSERT NAME</w:t>
      </w:r>
      <w:r w:rsidR="001844BC">
        <w:t xml:space="preserve">] school (the </w:t>
      </w:r>
      <w:r w:rsidR="001844BC" w:rsidRPr="00681CBE">
        <w:rPr>
          <w:b/>
          <w:bCs/>
        </w:rPr>
        <w:t>School</w:t>
      </w:r>
      <w:r w:rsidR="001844BC">
        <w:t>)</w:t>
      </w:r>
      <w:r>
        <w:t xml:space="preserve">.  Our aim is to provide </w:t>
      </w:r>
      <w:r w:rsidRPr="00025A80">
        <w:t>an outstanding education to all the children taught by us. We expect all our employees to work together to achieve that aim.</w:t>
      </w:r>
      <w:r>
        <w:t xml:space="preserve">  [</w:t>
      </w:r>
      <w:r w:rsidRPr="00CE71BA">
        <w:rPr>
          <w:highlight w:val="yellow"/>
        </w:rPr>
        <w:t>INSERT ANY OTHER RELEVANT ETHOS STATEMENT</w:t>
      </w:r>
      <w:r>
        <w:t xml:space="preserve">]. </w:t>
      </w:r>
    </w:p>
    <w:p w14:paraId="2E1FF348" w14:textId="77777777"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7942EF">
      <w:pPr>
        <w:pStyle w:val="Heading1"/>
        <w:tabs>
          <w:tab w:val="clear" w:pos="851"/>
          <w:tab w:val="left" w:pos="284"/>
        </w:tabs>
        <w:rPr>
          <w:color w:val="C00000"/>
        </w:rPr>
      </w:pPr>
      <w:bookmarkStart w:id="4" w:name="_Ref399766124"/>
      <w:bookmarkStart w:id="5" w:name="_Toc399767889"/>
      <w:bookmarkStart w:id="6" w:name="_Toc417396213"/>
      <w:r w:rsidRPr="00815B65">
        <w:rPr>
          <w:color w:val="C00000"/>
        </w:rPr>
        <w:t>INTERPRETATION</w:t>
      </w:r>
      <w:bookmarkEnd w:id="4"/>
      <w:bookmarkEnd w:id="5"/>
      <w:bookmarkEnd w:id="6"/>
    </w:p>
    <w:p w14:paraId="2E1FF34B" w14:textId="77777777" w:rsidR="00887200" w:rsidRDefault="00887200" w:rsidP="00A054F6">
      <w:pPr>
        <w:pStyle w:val="Heading2"/>
        <w:ind w:left="426" w:hanging="426"/>
      </w:pPr>
      <w:bookmarkStart w:id="7"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7"/>
    </w:p>
    <w:p w14:paraId="678AC154" w14:textId="3554E2FA" w:rsidR="00D20F24" w:rsidRDefault="00D20F24" w:rsidP="00D20F24">
      <w:pPr>
        <w:pStyle w:val="Heading3"/>
        <w:numPr>
          <w:ilvl w:val="0"/>
          <w:numId w:val="0"/>
        </w:numPr>
        <w:tabs>
          <w:tab w:val="clear" w:pos="1701"/>
        </w:tabs>
      </w:pPr>
      <w:bookmarkStart w:id="8" w:name="_Toc399767892"/>
      <w:r w:rsidRPr="00D20F24">
        <w:rPr>
          <w:b/>
        </w:rPr>
        <w:t>Act:</w:t>
      </w:r>
      <w:r>
        <w:rPr>
          <w:bCs/>
        </w:rPr>
        <w:t xml:space="preserve"> </w:t>
      </w:r>
      <w:bookmarkStart w:id="9" w:name="_Hlk72333235"/>
      <w:proofErr w:type="gramStart"/>
      <w:r>
        <w:t>the</w:t>
      </w:r>
      <w:proofErr w:type="gramEnd"/>
      <w:r w:rsidRPr="009A7469">
        <w:t xml:space="preserve"> </w:t>
      </w:r>
      <w:r>
        <w:t>School Standards and Framework Act 1998</w:t>
      </w:r>
      <w:r w:rsidRPr="00C13712">
        <w:t xml:space="preserve"> </w:t>
      </w:r>
      <w:r w:rsidRPr="009A7469">
        <w:t>as amended</w:t>
      </w:r>
      <w:r>
        <w:t>, and any associated regulations;</w:t>
      </w:r>
      <w:bookmarkEnd w:id="9"/>
    </w:p>
    <w:p w14:paraId="6BCBC7DB" w14:textId="5127A375" w:rsidR="00AE1B53" w:rsidRDefault="00AE1B53" w:rsidP="007942EF">
      <w:pPr>
        <w:pStyle w:val="Heading3"/>
        <w:numPr>
          <w:ilvl w:val="0"/>
          <w:numId w:val="0"/>
        </w:numPr>
        <w:tabs>
          <w:tab w:val="clear" w:pos="1701"/>
        </w:tabs>
      </w:pPr>
      <w:r w:rsidRPr="00D20F24">
        <w:rPr>
          <w:b/>
        </w:rPr>
        <w:t>Chair</w:t>
      </w:r>
      <w:r>
        <w:t xml:space="preserve">: </w:t>
      </w:r>
      <w:r w:rsidR="001F22C0">
        <w:t xml:space="preserve">the chair of the </w:t>
      </w:r>
      <w:r w:rsidR="001844BC">
        <w:t>Governing Body</w:t>
      </w:r>
      <w:r w:rsidR="001F22C0">
        <w:t xml:space="preserve">; </w:t>
      </w:r>
    </w:p>
    <w:p w14:paraId="2E1FF34D" w14:textId="03BF0F21" w:rsidR="00887200" w:rsidRDefault="00D43EC0" w:rsidP="007942EF">
      <w:pPr>
        <w:pStyle w:val="Heading3"/>
        <w:numPr>
          <w:ilvl w:val="0"/>
          <w:numId w:val="0"/>
        </w:numPr>
        <w:tabs>
          <w:tab w:val="clear" w:pos="1701"/>
        </w:tabs>
      </w:pPr>
      <w:r w:rsidRPr="00AE1B53">
        <w:rPr>
          <w:b/>
        </w:rPr>
        <w:t>Child</w:t>
      </w:r>
      <w:r>
        <w:rPr>
          <w:b/>
        </w:rPr>
        <w:t xml:space="preserve">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8"/>
    </w:p>
    <w:p w14:paraId="2E1FF34F" w14:textId="05AB66AB" w:rsidR="00887200" w:rsidRPr="0045345A" w:rsidRDefault="00887200" w:rsidP="007942EF">
      <w:pPr>
        <w:pStyle w:val="Heading3"/>
        <w:numPr>
          <w:ilvl w:val="0"/>
          <w:numId w:val="0"/>
        </w:numPr>
        <w:tabs>
          <w:tab w:val="clear" w:pos="1701"/>
        </w:tabs>
      </w:pPr>
      <w:bookmarkStart w:id="10" w:name="_Toc399767894"/>
      <w:r w:rsidRPr="0045345A">
        <w:rPr>
          <w:b/>
        </w:rPr>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time being confidential to </w:t>
      </w:r>
      <w:r w:rsidR="00F65F46">
        <w:t>us</w:t>
      </w:r>
      <w:r w:rsidRPr="0045345A">
        <w:t xml:space="preserve"> and </w:t>
      </w:r>
      <w:r>
        <w:t>personal data relating to</w:t>
      </w:r>
      <w:r w:rsidR="00B81A4F">
        <w:t xml:space="preserve"> governors,</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0"/>
    </w:p>
    <w:p w14:paraId="2E1FF350" w14:textId="756A2D0C" w:rsidR="00887200" w:rsidRDefault="00887200" w:rsidP="007942EF">
      <w:pPr>
        <w:pStyle w:val="Heading3"/>
        <w:numPr>
          <w:ilvl w:val="0"/>
          <w:numId w:val="0"/>
        </w:numPr>
        <w:tabs>
          <w:tab w:val="clear" w:pos="1701"/>
        </w:tabs>
      </w:pPr>
      <w:bookmarkStart w:id="11"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1"/>
    </w:p>
    <w:p w14:paraId="23B7CE56" w14:textId="778652AB" w:rsidR="007942EF" w:rsidRDefault="00F65F46" w:rsidP="007942EF">
      <w:pPr>
        <w:pStyle w:val="Alphabet3"/>
        <w:numPr>
          <w:ilvl w:val="0"/>
          <w:numId w:val="12"/>
        </w:numPr>
        <w:ind w:left="567"/>
      </w:pPr>
      <w:r>
        <w:t>partner or ex-</w:t>
      </w:r>
      <w:r w:rsidR="00887200">
        <w:t xml:space="preserve">partner (which includes a wife, husband, civil partner and any person </w:t>
      </w:r>
      <w:proofErr w:type="gramStart"/>
      <w:r w:rsidR="009A3254">
        <w:t xml:space="preserve">they </w:t>
      </w:r>
      <w:r w:rsidR="00887200">
        <w:t xml:space="preserve"> had</w:t>
      </w:r>
      <w:proofErr w:type="gramEnd"/>
      <w:r w:rsidR="00887200">
        <w:t xml:space="preserve"> a personal or romantic relationship with)</w:t>
      </w:r>
      <w:r>
        <w:t>,</w:t>
      </w:r>
    </w:p>
    <w:p w14:paraId="05149F47" w14:textId="03112927" w:rsidR="007942EF" w:rsidRDefault="00F65F46" w:rsidP="007942EF">
      <w:pPr>
        <w:pStyle w:val="Alphabet3"/>
        <w:numPr>
          <w:ilvl w:val="0"/>
          <w:numId w:val="12"/>
        </w:numPr>
        <w:ind w:left="567"/>
      </w:pPr>
      <w:r>
        <w:t xml:space="preserve">father, </w:t>
      </w:r>
      <w:r w:rsidR="00887200">
        <w:t>mother, sister, brother, son, daughter</w:t>
      </w:r>
      <w:r>
        <w:t>, uncle, aunt</w:t>
      </w:r>
      <w:r w:rsidR="00A054F6">
        <w:t xml:space="preserve">, nephew, </w:t>
      </w:r>
      <w:r w:rsidR="002B75BA">
        <w:t>niece</w:t>
      </w:r>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r w:rsidR="002B75BA">
        <w:t>niece</w:t>
      </w:r>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558BBC7F" w14:textId="580C4F20" w:rsidR="001178A0" w:rsidRDefault="001178A0" w:rsidP="001178A0">
      <w:r w:rsidRPr="00E2711F">
        <w:rPr>
          <w:b/>
        </w:rPr>
        <w:t>Copies</w:t>
      </w:r>
      <w:r>
        <w:t>: copies or records of any Confidential Information in whatever form (including in electronic, oral, visual or written form or on any magnetic or optical disk</w:t>
      </w:r>
      <w:r w:rsidR="000A20E8">
        <w:t>, cloud or online storage,</w:t>
      </w:r>
      <w:r>
        <w:t xml:space="preserve"> or memory stick and wherever located) including analysis, compilations, extracts, plans, studies or any other way of representing or recording and recalling information which contains, reflects or is derived, extracted or generated from Confidential Information;   </w:t>
      </w:r>
    </w:p>
    <w:p w14:paraId="4B70F773" w14:textId="04E88FCB" w:rsidR="00326E86" w:rsidRPr="00C017FD" w:rsidRDefault="00326E86" w:rsidP="00326E86">
      <w:pPr>
        <w:pStyle w:val="Heading3"/>
        <w:numPr>
          <w:ilvl w:val="0"/>
          <w:numId w:val="0"/>
        </w:numPr>
        <w:tabs>
          <w:tab w:val="clear" w:pos="1701"/>
        </w:tabs>
      </w:pPr>
      <w:bookmarkStart w:id="12" w:name="_Toc399767896"/>
      <w:r>
        <w:rPr>
          <w:b/>
        </w:rPr>
        <w:t>Data Protection Policies</w:t>
      </w:r>
      <w:r w:rsidRPr="00C017FD">
        <w:t xml:space="preserve">: </w:t>
      </w:r>
      <w:r>
        <w:t xml:space="preserve">those of the </w:t>
      </w:r>
      <w:r w:rsidR="00A362BF">
        <w:t xml:space="preserve">Governing Body’s </w:t>
      </w:r>
      <w:r>
        <w:t xml:space="preserve">policies and procedures which deal with data protection whether required as a consequence of the Data Protection Act 2018 or otherwise, including (but not limited to) Privacy Policy, </w:t>
      </w:r>
      <w:proofErr w:type="spellStart"/>
      <w:r w:rsidRPr="00C017FD">
        <w:t>GDPR</w:t>
      </w:r>
      <w:proofErr w:type="spellEnd"/>
      <w:r w:rsidRPr="00C017FD">
        <w:t xml:space="preserve">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48C0B55B"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in the event that such a person is inappropriate or absent shall mean </w:t>
      </w:r>
      <w:r w:rsidR="004C2987">
        <w:t>the</w:t>
      </w:r>
      <w:r w:rsidR="00002E7C">
        <w:t xml:space="preserve"> </w:t>
      </w:r>
      <w:r w:rsidR="00A362BF">
        <w:t xml:space="preserve">School’s </w:t>
      </w:r>
      <w:bookmarkEnd w:id="12"/>
      <w:r w:rsidR="003B5947">
        <w:t>Headteacher</w:t>
      </w:r>
      <w:r w:rsidR="00147463">
        <w:t>;</w:t>
      </w:r>
    </w:p>
    <w:p w14:paraId="06B940B6" w14:textId="6EED160E" w:rsidR="009C4755" w:rsidRPr="00295304" w:rsidRDefault="009C4755" w:rsidP="00295304">
      <w:r w:rsidRPr="009C4755">
        <w:rPr>
          <w:b/>
        </w:rPr>
        <w:t>Diocesan Board of Education</w:t>
      </w:r>
      <w:r w:rsidRPr="009C4755">
        <w:t xml:space="preserve">: that body constituted under the Diocesan Boards of Education Measure </w:t>
      </w:r>
      <w:r w:rsidR="00BE1078">
        <w:t xml:space="preserve">2021 </w:t>
      </w:r>
      <w:r w:rsidRPr="009C4755">
        <w:t>for the Diocese and any successor body, and includes the officers thereof;</w:t>
      </w:r>
    </w:p>
    <w:p w14:paraId="3D323D71" w14:textId="22B6C293" w:rsidR="00295304" w:rsidRDefault="00295304" w:rsidP="00295304">
      <w:pPr>
        <w:outlineLvl w:val="2"/>
        <w:rPr>
          <w:rFonts w:cs="Arial"/>
          <w:szCs w:val="21"/>
        </w:rPr>
      </w:pPr>
      <w:r w:rsidRPr="00295304">
        <w:rPr>
          <w:rFonts w:cs="Arial"/>
          <w:b/>
          <w:szCs w:val="21"/>
        </w:rPr>
        <w:t xml:space="preserve">Diocese: </w:t>
      </w:r>
      <w:r w:rsidRPr="00295304">
        <w:rPr>
          <w:rFonts w:cs="Arial"/>
          <w:szCs w:val="21"/>
        </w:rPr>
        <w:t xml:space="preserve">the </w:t>
      </w:r>
      <w:r w:rsidR="008C6CB8">
        <w:rPr>
          <w:rFonts w:cs="Arial"/>
          <w:szCs w:val="21"/>
        </w:rPr>
        <w:t>[</w:t>
      </w:r>
      <w:commentRangeStart w:id="13"/>
      <w:r w:rsidRPr="008C6CB8">
        <w:rPr>
          <w:rFonts w:cs="Arial"/>
          <w:szCs w:val="21"/>
          <w:highlight w:val="yellow"/>
        </w:rPr>
        <w:t>Church of England</w:t>
      </w:r>
      <w:r w:rsidR="008C6CB8" w:rsidRPr="008C6CB8">
        <w:rPr>
          <w:rFonts w:cs="Arial"/>
          <w:szCs w:val="21"/>
          <w:highlight w:val="yellow"/>
        </w:rPr>
        <w:t>/Church in Wales</w:t>
      </w:r>
      <w:commentRangeEnd w:id="13"/>
      <w:r w:rsidR="002933BE">
        <w:rPr>
          <w:rStyle w:val="CommentReference"/>
        </w:rPr>
        <w:commentReference w:id="13"/>
      </w:r>
      <w:r w:rsidR="008C6CB8">
        <w:rPr>
          <w:rFonts w:cs="Arial"/>
          <w:szCs w:val="21"/>
        </w:rPr>
        <w:t>]</w:t>
      </w:r>
      <w:r w:rsidRPr="00295304">
        <w:rPr>
          <w:rFonts w:cs="Arial"/>
          <w:szCs w:val="21"/>
        </w:rPr>
        <w:t xml:space="preserve"> diocese of [</w:t>
      </w:r>
      <w:r w:rsidRPr="00295304">
        <w:rPr>
          <w:rFonts w:cs="Arial"/>
          <w:szCs w:val="21"/>
          <w:highlight w:val="yellow"/>
        </w:rPr>
        <w:t>INSERT</w:t>
      </w:r>
      <w:r w:rsidRPr="00295304">
        <w:rPr>
          <w:rFonts w:cs="Arial"/>
          <w:szCs w:val="21"/>
        </w:rPr>
        <w:t>];</w:t>
      </w:r>
    </w:p>
    <w:p w14:paraId="58534A75" w14:textId="501B4BA9" w:rsidR="008D2133" w:rsidRPr="00681CBE" w:rsidRDefault="008D2133" w:rsidP="00681CBE">
      <w:pPr>
        <w:pStyle w:val="Heading3"/>
        <w:numPr>
          <w:ilvl w:val="0"/>
          <w:numId w:val="0"/>
        </w:numPr>
        <w:tabs>
          <w:tab w:val="clear" w:pos="1701"/>
        </w:tabs>
        <w:rPr>
          <w:b/>
          <w:bCs/>
        </w:rPr>
      </w:pPr>
      <w:bookmarkStart w:id="14" w:name="_Hlk72499174"/>
      <w:r w:rsidRPr="00D722FF">
        <w:rPr>
          <w:highlight w:val="yellow"/>
        </w:rPr>
        <w:t>[</w:t>
      </w:r>
      <w:r w:rsidRPr="00D722FF">
        <w:rPr>
          <w:b/>
          <w:bCs/>
          <w:highlight w:val="yellow"/>
        </w:rPr>
        <w:t>For Schools in Wales</w:t>
      </w:r>
      <w:r w:rsidRPr="00D722FF">
        <w:rPr>
          <w:highlight w:val="yellow"/>
        </w:rPr>
        <w:t xml:space="preserve">: </w:t>
      </w:r>
      <w:r w:rsidRPr="00D722FF">
        <w:rPr>
          <w:b/>
          <w:bCs/>
          <w:highlight w:val="yellow"/>
        </w:rPr>
        <w:t xml:space="preserve">Education Workforce </w:t>
      </w:r>
      <w:r w:rsidRPr="00D722FF">
        <w:rPr>
          <w:highlight w:val="yellow"/>
        </w:rPr>
        <w:t>Council: Education Workforce Council or any other body representing the Welsh Government in relation to its powers under the Education (Wales) Act 2014;]</w:t>
      </w:r>
      <w:r>
        <w:rPr>
          <w:b/>
          <w:bCs/>
        </w:rPr>
        <w:t xml:space="preserve"> </w:t>
      </w:r>
      <w:bookmarkEnd w:id="14"/>
    </w:p>
    <w:p w14:paraId="2E1FF35A" w14:textId="739CB3F7" w:rsidR="00887200" w:rsidRDefault="00887200" w:rsidP="007942EF">
      <w:pPr>
        <w:pStyle w:val="Heading3"/>
        <w:numPr>
          <w:ilvl w:val="0"/>
          <w:numId w:val="0"/>
        </w:numPr>
        <w:tabs>
          <w:tab w:val="clear" w:pos="1701"/>
        </w:tabs>
      </w:pPr>
      <w:bookmarkStart w:id="15" w:name="_Toc399767898"/>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65F46" w:rsidRPr="00F65F46">
        <w:rPr>
          <w:b/>
        </w:rPr>
        <w:t xml:space="preserve"> </w:t>
      </w:r>
      <w:r w:rsidR="00A362BF">
        <w:rPr>
          <w:b/>
        </w:rPr>
        <w:t>[</w:t>
      </w:r>
      <w:r w:rsidR="00A362BF" w:rsidRPr="00A1496F">
        <w:rPr>
          <w:b/>
          <w:highlight w:val="yellow"/>
        </w:rPr>
        <w:t>INSERT]</w:t>
      </w:r>
      <w:bookmarkEnd w:id="15"/>
      <w:r w:rsidR="00147463">
        <w:t>;</w:t>
      </w:r>
    </w:p>
    <w:p w14:paraId="3461BC81" w14:textId="02283731" w:rsidR="009231E6" w:rsidRPr="009231E6" w:rsidRDefault="009231E6" w:rsidP="007942EF">
      <w:pPr>
        <w:pStyle w:val="Heading3"/>
        <w:numPr>
          <w:ilvl w:val="0"/>
          <w:numId w:val="0"/>
        </w:numPr>
        <w:tabs>
          <w:tab w:val="clear" w:pos="1701"/>
        </w:tabs>
      </w:pPr>
      <w:r>
        <w:rPr>
          <w:b/>
        </w:rPr>
        <w:t>Green Book</w:t>
      </w:r>
      <w:r>
        <w:t xml:space="preserve">: the </w:t>
      </w:r>
      <w:r w:rsidR="008920C8" w:rsidRPr="00F64F05">
        <w:t xml:space="preserve">current </w:t>
      </w:r>
      <w:r w:rsidRPr="00F64F05">
        <w:t>National</w:t>
      </w:r>
      <w:r>
        <w:t xml:space="preserve"> Joint Council for Local Government Services National Agreement on Pay and Conditions of Service</w:t>
      </w:r>
      <w:r w:rsidR="00E7752E">
        <w:t>;</w:t>
      </w:r>
    </w:p>
    <w:p w14:paraId="71A1838B" w14:textId="77777777" w:rsidR="00DB02F9" w:rsidRPr="00DB02F9" w:rsidRDefault="00DB02F9" w:rsidP="00DB02F9">
      <w:pPr>
        <w:outlineLvl w:val="2"/>
        <w:rPr>
          <w:rFonts w:cs="Arial"/>
          <w:szCs w:val="21"/>
        </w:rPr>
      </w:pPr>
      <w:r w:rsidRPr="00DB02F9">
        <w:rPr>
          <w:rFonts w:cs="Arial"/>
          <w:b/>
          <w:szCs w:val="21"/>
        </w:rPr>
        <w:t>Off-Site Information</w:t>
      </w:r>
      <w:r w:rsidRPr="00DB02F9">
        <w:rPr>
          <w:rFonts w:cs="Arial"/>
          <w:szCs w:val="21"/>
        </w:rPr>
        <w:t>: Confidential Information, Copies or other information belonging to any Protected Person which is or has been stored on or in Personal Storage;</w:t>
      </w:r>
    </w:p>
    <w:p w14:paraId="5C40724A" w14:textId="68C02AE0" w:rsidR="00DB02F9" w:rsidRPr="00DB02F9" w:rsidRDefault="00DB02F9" w:rsidP="00DB02F9">
      <w:pPr>
        <w:outlineLvl w:val="2"/>
        <w:rPr>
          <w:rFonts w:cs="Arial"/>
          <w:szCs w:val="21"/>
        </w:rPr>
      </w:pPr>
      <w:r w:rsidRPr="00DB02F9">
        <w:rPr>
          <w:rFonts w:cs="Arial"/>
          <w:b/>
          <w:szCs w:val="21"/>
        </w:rPr>
        <w:t>Personal Storage</w:t>
      </w:r>
      <w:r w:rsidRPr="00DB02F9">
        <w:rPr>
          <w:rFonts w:cs="Arial"/>
          <w:szCs w:val="21"/>
        </w:rPr>
        <w:t xml:space="preserve">: any medium (including </w:t>
      </w:r>
      <w:r w:rsidR="000A20E8">
        <w:rPr>
          <w:rFonts w:cs="Arial"/>
          <w:szCs w:val="21"/>
        </w:rPr>
        <w:t xml:space="preserve">but not limited to </w:t>
      </w:r>
      <w:r w:rsidRPr="00DB02F9">
        <w:rPr>
          <w:rFonts w:cs="Arial"/>
          <w:szCs w:val="21"/>
        </w:rPr>
        <w:t xml:space="preserve">any computer, computing equipment, device, e-mail account, flash drive, hard drive, magnetic or optical disk, </w:t>
      </w:r>
      <w:r w:rsidR="000A20E8">
        <w:rPr>
          <w:rFonts w:cs="Arial"/>
          <w:szCs w:val="21"/>
        </w:rPr>
        <w:t xml:space="preserve">cloud or online storage, </w:t>
      </w:r>
      <w:r w:rsidRPr="00DB02F9">
        <w:rPr>
          <w:rFonts w:cs="Arial"/>
          <w:szCs w:val="21"/>
        </w:rPr>
        <w:t xml:space="preserve">memory stick or mobile telephone) which is not owned by a Protected Person and which is in an employee’s care, control, custody or possession or is accessible to them; </w:t>
      </w:r>
    </w:p>
    <w:p w14:paraId="0ACC914A" w14:textId="0BA5FCE9" w:rsidR="00D20F24" w:rsidRDefault="00DB02F9" w:rsidP="00D20F24">
      <w:pPr>
        <w:outlineLvl w:val="2"/>
        <w:rPr>
          <w:rFonts w:cs="Arial"/>
          <w:szCs w:val="21"/>
        </w:rPr>
      </w:pPr>
      <w:r w:rsidRPr="00DB02F9">
        <w:rPr>
          <w:rFonts w:cs="Arial"/>
          <w:b/>
          <w:szCs w:val="21"/>
        </w:rPr>
        <w:t>Protected Person</w:t>
      </w:r>
      <w:r w:rsidRPr="00DB02F9">
        <w:rPr>
          <w:rFonts w:cs="Arial"/>
          <w:szCs w:val="21"/>
        </w:rPr>
        <w:t xml:space="preserve">: </w:t>
      </w:r>
      <w:r w:rsidR="00A92083" w:rsidRPr="00A92083">
        <w:rPr>
          <w:rFonts w:cs="Arial"/>
          <w:szCs w:val="21"/>
        </w:rPr>
        <w:t xml:space="preserve">us, </w:t>
      </w:r>
      <w:r w:rsidR="00A92083" w:rsidRPr="00681CBE">
        <w:rPr>
          <w:rFonts w:cs="Arial"/>
          <w:szCs w:val="21"/>
        </w:rPr>
        <w:t xml:space="preserve">the </w:t>
      </w:r>
      <w:r w:rsidR="00C734FB" w:rsidRPr="00681CBE">
        <w:rPr>
          <w:rFonts w:cs="Arial"/>
          <w:szCs w:val="21"/>
        </w:rPr>
        <w:t xml:space="preserve">School, the </w:t>
      </w:r>
      <w:r w:rsidR="00A92083" w:rsidRPr="00681CBE">
        <w:rPr>
          <w:rFonts w:cs="Arial"/>
          <w:szCs w:val="21"/>
        </w:rPr>
        <w:t>Diocese and any of our or their current, former or prospective agents, carers, guardians or parents of pupils, pupils, contractors, consultants, partners, directors, trustees, members, officers</w:t>
      </w:r>
      <w:r w:rsidR="00A92083" w:rsidRPr="00A92083">
        <w:rPr>
          <w:rFonts w:cs="Arial"/>
          <w:szCs w:val="21"/>
        </w:rPr>
        <w:t>, post-holders, employees, workers, intermediaries or suppliers</w:t>
      </w:r>
      <w:bookmarkStart w:id="16" w:name="_Toc399767902"/>
      <w:r w:rsidR="00D20F24">
        <w:rPr>
          <w:rFonts w:cs="Arial"/>
          <w:szCs w:val="21"/>
        </w:rPr>
        <w:t>;</w:t>
      </w:r>
    </w:p>
    <w:p w14:paraId="2E1FF35E" w14:textId="15B25A5C" w:rsidR="00887200" w:rsidRPr="00D20F24" w:rsidRDefault="00887200" w:rsidP="00D20F24">
      <w:pPr>
        <w:outlineLvl w:val="2"/>
        <w:rPr>
          <w:rFonts w:cs="Arial"/>
          <w:szCs w:val="21"/>
        </w:rPr>
      </w:pPr>
      <w:r w:rsidRPr="00D77B6C">
        <w:rPr>
          <w:b/>
        </w:rPr>
        <w:t>School Day</w:t>
      </w:r>
      <w:r w:rsidR="00F65F46">
        <w:rPr>
          <w:b/>
        </w:rPr>
        <w:t>:</w:t>
      </w:r>
      <w:r w:rsidR="00D43EC0">
        <w:t xml:space="preserve"> any week</w:t>
      </w:r>
      <w:r>
        <w:t xml:space="preserve">day on which the </w:t>
      </w:r>
      <w:r w:rsidR="00027BF7">
        <w:t>School</w:t>
      </w:r>
      <w:r w:rsidR="00002E7C">
        <w:t xml:space="preserve"> </w:t>
      </w:r>
      <w:r>
        <w:t xml:space="preserve">is designated by </w:t>
      </w:r>
      <w:r w:rsidR="00027BF7">
        <w:t xml:space="preserve">the </w:t>
      </w:r>
      <w:r w:rsidR="003B5947">
        <w:t>Headteacher</w:t>
      </w:r>
      <w:r w:rsidR="00C40C4E">
        <w:t xml:space="preserve"> </w:t>
      </w:r>
      <w:r>
        <w:t>as a day when the teaching staff are required to attend and includes any INS</w:t>
      </w:r>
      <w:r w:rsidR="002642A3">
        <w:t>ET day;</w:t>
      </w:r>
      <w:bookmarkEnd w:id="16"/>
    </w:p>
    <w:p w14:paraId="2E1FF35F" w14:textId="7E06942F" w:rsidR="00887200" w:rsidRDefault="00F65F46" w:rsidP="007942EF">
      <w:pPr>
        <w:pStyle w:val="Heading3"/>
        <w:numPr>
          <w:ilvl w:val="0"/>
          <w:numId w:val="0"/>
        </w:numPr>
        <w:tabs>
          <w:tab w:val="clear" w:pos="1701"/>
        </w:tabs>
      </w:pPr>
      <w:bookmarkStart w:id="17"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 xml:space="preserve">nstagram, </w:t>
      </w:r>
      <w:proofErr w:type="spellStart"/>
      <w:r w:rsidR="00887200" w:rsidRPr="009A7469">
        <w:t>Bebo</w:t>
      </w:r>
      <w:proofErr w:type="spellEnd"/>
      <w:r w:rsidR="00887200" w:rsidRPr="009A7469">
        <w:t xml:space="preserve">, Myspace, Wikipedia, YouTube, </w:t>
      </w:r>
      <w:proofErr w:type="spellStart"/>
      <w:r w:rsidR="00887200" w:rsidRPr="009A7469">
        <w:t>FourSquare</w:t>
      </w:r>
      <w:proofErr w:type="spellEnd"/>
      <w:r w:rsidR="00887200" w:rsidRPr="009A7469">
        <w:t xml:space="preserve">, Yelp, </w:t>
      </w:r>
      <w:proofErr w:type="spellStart"/>
      <w:r w:rsidR="00887200" w:rsidRPr="009A7469">
        <w:t>Qype</w:t>
      </w:r>
      <w:proofErr w:type="spellEnd"/>
      <w:r w:rsidR="00887200" w:rsidRPr="009A7469">
        <w:t>, Flickr, LinkedIn, Pinte</w:t>
      </w:r>
      <w:r>
        <w:t>rest, Google+, Tumblr, WhatsApp</w:t>
      </w:r>
      <w:bookmarkEnd w:id="17"/>
      <w:r w:rsidR="00ED64E3">
        <w:t xml:space="preserve">; </w:t>
      </w:r>
      <w:proofErr w:type="spellStart"/>
      <w:r w:rsidR="00ED64E3">
        <w:t>Tik</w:t>
      </w:r>
      <w:proofErr w:type="spellEnd"/>
      <w:r w:rsidR="00ED64E3">
        <w:t xml:space="preserve"> Tok</w:t>
      </w:r>
      <w:r w:rsidR="00147463">
        <w:t>;</w:t>
      </w:r>
      <w:r w:rsidR="00272612">
        <w:t xml:space="preserve"> [and]</w:t>
      </w:r>
    </w:p>
    <w:p w14:paraId="265F3BE8" w14:textId="77777777" w:rsidR="001F0B85" w:rsidRPr="001F0B85" w:rsidRDefault="001F0B85" w:rsidP="001F0B85">
      <w:pPr>
        <w:outlineLvl w:val="2"/>
        <w:rPr>
          <w:rFonts w:cs="Arial"/>
          <w:szCs w:val="21"/>
        </w:rPr>
      </w:pPr>
      <w:proofErr w:type="spellStart"/>
      <w:r w:rsidRPr="001F0B85">
        <w:rPr>
          <w:rFonts w:cs="Arial"/>
          <w:b/>
          <w:szCs w:val="21"/>
        </w:rPr>
        <w:t>WTR</w:t>
      </w:r>
      <w:proofErr w:type="spellEnd"/>
      <w:r w:rsidRPr="001F0B85">
        <w:rPr>
          <w:rFonts w:cs="Arial"/>
          <w:szCs w:val="21"/>
        </w:rPr>
        <w:t xml:space="preserve">: </w:t>
      </w:r>
      <w:proofErr w:type="gramStart"/>
      <w:r w:rsidRPr="001F0B85">
        <w:rPr>
          <w:rFonts w:cs="Arial"/>
          <w:szCs w:val="21"/>
        </w:rPr>
        <w:t>the</w:t>
      </w:r>
      <w:proofErr w:type="gramEnd"/>
      <w:r w:rsidRPr="001F0B85">
        <w:rPr>
          <w:rFonts w:cs="Arial"/>
          <w:szCs w:val="21"/>
        </w:rPr>
        <w:t xml:space="preserve"> Working Time Regulations 1998. </w:t>
      </w:r>
    </w:p>
    <w:p w14:paraId="2E1FF362" w14:textId="77777777" w:rsidR="00887200" w:rsidRDefault="00887200" w:rsidP="00533C1C">
      <w:pPr>
        <w:pStyle w:val="Heading2"/>
        <w:ind w:left="567" w:hanging="567"/>
      </w:pPr>
      <w:bookmarkStart w:id="18" w:name="_Toc399767906"/>
      <w:r w:rsidRPr="009A7469">
        <w:t xml:space="preserve">The headings in this Agreement are inserted for convenience only and shall not affect its </w:t>
      </w:r>
      <w:r w:rsidRPr="00CA2934">
        <w:t>construction</w:t>
      </w:r>
      <w:r w:rsidRPr="009A7469">
        <w:t>.</w:t>
      </w:r>
      <w:bookmarkEnd w:id="18"/>
    </w:p>
    <w:p w14:paraId="2E1FF363" w14:textId="77777777" w:rsidR="00887200" w:rsidRDefault="00887200" w:rsidP="00533C1C">
      <w:pPr>
        <w:pStyle w:val="Heading2"/>
        <w:ind w:left="567" w:hanging="567"/>
      </w:pPr>
      <w:bookmarkStart w:id="19" w:name="_Toc399767907"/>
      <w:r w:rsidRPr="009A7469">
        <w:t>A reference to a particular law is a reference to it as it is in force for the time being taking account of any amendment, extension, or re-enactment and includes any subordinate legislation for the time being in force made under it.</w:t>
      </w:r>
      <w:bookmarkEnd w:id="19"/>
    </w:p>
    <w:p w14:paraId="2E1FF364" w14:textId="77777777" w:rsidR="00FE626D" w:rsidRDefault="00FE626D" w:rsidP="00533C1C">
      <w:pPr>
        <w:pStyle w:val="Heading2"/>
        <w:ind w:left="567" w:hanging="567"/>
      </w:pPr>
      <w:bookmarkStart w:id="20" w:name="_Toc399767908"/>
      <w:r w:rsidRPr="009A7469">
        <w:t xml:space="preserve">Unless the </w:t>
      </w:r>
      <w:r w:rsidRPr="00CA2934">
        <w:t>context</w:t>
      </w:r>
      <w:r w:rsidRPr="009A7469">
        <w:t xml:space="preserve"> otherwise requires, words in the singular include the plural </w:t>
      </w:r>
      <w:proofErr w:type="gramStart"/>
      <w:r w:rsidRPr="009A7469">
        <w:t>and in the plural</w:t>
      </w:r>
      <w:proofErr w:type="gramEnd"/>
      <w:r w:rsidRPr="009A7469">
        <w:t xml:space="preserve"> include the singular</w:t>
      </w:r>
      <w:r>
        <w:t>.</w:t>
      </w:r>
      <w:bookmarkEnd w:id="20"/>
    </w:p>
    <w:p w14:paraId="2E1FF365" w14:textId="613F28C5" w:rsidR="00887200" w:rsidRPr="00815B65" w:rsidRDefault="00887200" w:rsidP="00533C1C">
      <w:pPr>
        <w:pStyle w:val="Heading1"/>
        <w:tabs>
          <w:tab w:val="clear" w:pos="851"/>
          <w:tab w:val="left" w:pos="284"/>
        </w:tabs>
        <w:ind w:left="567" w:hanging="567"/>
        <w:rPr>
          <w:color w:val="C00000"/>
        </w:rPr>
      </w:pPr>
      <w:bookmarkStart w:id="21" w:name="_Ref399766174"/>
      <w:bookmarkStart w:id="22" w:name="_Toc399767909"/>
      <w:bookmarkStart w:id="23" w:name="_Toc417396214"/>
      <w:bookmarkStart w:id="24" w:name="_Hlk71884018"/>
      <w:r w:rsidRPr="00815B65">
        <w:rPr>
          <w:color w:val="C00000"/>
        </w:rPr>
        <w:t xml:space="preserve">THE </w:t>
      </w:r>
      <w:bookmarkEnd w:id="21"/>
      <w:bookmarkEnd w:id="22"/>
      <w:bookmarkEnd w:id="23"/>
      <w:r w:rsidR="00A73597">
        <w:rPr>
          <w:color w:val="C00000"/>
        </w:rPr>
        <w:t>GREEN BOOK</w:t>
      </w:r>
    </w:p>
    <w:p w14:paraId="7752FFE4" w14:textId="77777777" w:rsidR="00027BF7" w:rsidRDefault="00A73597" w:rsidP="00027BF7">
      <w:pPr>
        <w:pStyle w:val="Heading2"/>
        <w:ind w:left="567" w:hanging="567"/>
      </w:pPr>
      <w:bookmarkStart w:id="25" w:name="_Toc399767910"/>
      <w:r>
        <w:t xml:space="preserve">We are not a party of the National Joint Council for Local Government Services or a party to the Green Book. </w:t>
      </w:r>
      <w:bookmarkStart w:id="26" w:name="_Hlk72325546"/>
    </w:p>
    <w:p w14:paraId="031123E0" w14:textId="705D402F" w:rsidR="00C734FB" w:rsidRPr="00681CBE" w:rsidRDefault="00AC4251" w:rsidP="00027BF7">
      <w:pPr>
        <w:pStyle w:val="Heading2"/>
        <w:ind w:left="567" w:hanging="567"/>
      </w:pPr>
      <w:r w:rsidRPr="00AC4251">
        <w:t xml:space="preserve">The provisions of the </w:t>
      </w:r>
      <w:r>
        <w:t xml:space="preserve">Green Book </w:t>
      </w:r>
      <w:r w:rsidR="00284717">
        <w:t>are incorporated into this Agreement and form part of employees’ terms and conditions of employment.</w:t>
      </w:r>
      <w:r>
        <w:t xml:space="preserve">  </w:t>
      </w:r>
      <w:r w:rsidR="0070311F">
        <w:t>[</w:t>
      </w:r>
      <w:commentRangeStart w:id="27"/>
      <w:r w:rsidR="0070311F" w:rsidRPr="004D2F76">
        <w:rPr>
          <w:highlight w:val="yellow"/>
        </w:rPr>
        <w:t>If Green Book is being varied</w:t>
      </w:r>
      <w:r w:rsidR="0070311F">
        <w:t xml:space="preserve">: The Governing Body has chosen to vary the terms of the Green Book and such variations are set out in this Agreement and at </w:t>
      </w:r>
      <w:r w:rsidR="0070311F">
        <w:rPr>
          <w:b/>
          <w:i/>
        </w:rPr>
        <w:t>Schedule 1.</w:t>
      </w:r>
      <w:r w:rsidR="005055AB">
        <w:rPr>
          <w:bCs/>
          <w:iCs/>
        </w:rPr>
        <w:t>]</w:t>
      </w:r>
      <w:r w:rsidR="0070311F">
        <w:rPr>
          <w:b/>
          <w:i/>
        </w:rPr>
        <w:t xml:space="preserve"> </w:t>
      </w:r>
    </w:p>
    <w:p w14:paraId="547A7C4F" w14:textId="4474462E" w:rsidR="00CE2E38" w:rsidRDefault="0070311F" w:rsidP="00681CBE">
      <w:pPr>
        <w:pStyle w:val="Heading2"/>
        <w:numPr>
          <w:ilvl w:val="0"/>
          <w:numId w:val="0"/>
        </w:numPr>
      </w:pPr>
      <w:r w:rsidRPr="00AC4251">
        <w:t>I</w:t>
      </w:r>
      <w:r>
        <w:t xml:space="preserve">f there is any </w:t>
      </w:r>
      <w:r w:rsidRPr="00AC4251">
        <w:t xml:space="preserve">conflict between the provisions of this Agreement and the </w:t>
      </w:r>
      <w:r>
        <w:t xml:space="preserve">Green </w:t>
      </w:r>
      <w:r w:rsidRPr="00AC4251">
        <w:t>Book, the terms of this Agreement will prevail.</w:t>
      </w:r>
      <w:r>
        <w:t xml:space="preserve">  </w:t>
      </w:r>
      <w:commentRangeEnd w:id="27"/>
      <w:r w:rsidR="00F64F05">
        <w:rPr>
          <w:rStyle w:val="CommentReference"/>
          <w:rFonts w:cs="Tahoma"/>
        </w:rPr>
        <w:commentReference w:id="27"/>
      </w:r>
    </w:p>
    <w:bookmarkEnd w:id="24"/>
    <w:bookmarkEnd w:id="26"/>
    <w:p w14:paraId="2CF30EB0" w14:textId="557E9D29" w:rsidR="008B484E" w:rsidRPr="00CE2E38" w:rsidRDefault="008B484E" w:rsidP="00CE2E38">
      <w:pPr>
        <w:pStyle w:val="Heading2"/>
        <w:numPr>
          <w:ilvl w:val="0"/>
          <w:numId w:val="0"/>
        </w:numPr>
        <w:rPr>
          <w:b/>
          <w:color w:val="C00000"/>
        </w:rPr>
      </w:pPr>
      <w:r w:rsidRPr="00CE2E38">
        <w:rPr>
          <w:b/>
          <w:color w:val="C00000"/>
        </w:rPr>
        <w:t>3.</w:t>
      </w:r>
      <w:r w:rsidRPr="00CE2E38">
        <w:rPr>
          <w:b/>
          <w:color w:val="C00000"/>
        </w:rPr>
        <w:tab/>
      </w:r>
      <w:bookmarkStart w:id="28" w:name="_Hlk71884081"/>
      <w:r w:rsidR="00A83E34">
        <w:rPr>
          <w:b/>
          <w:color w:val="C00000"/>
        </w:rPr>
        <w:t xml:space="preserve">COLLECTIVE </w:t>
      </w:r>
      <w:r w:rsidRPr="00CE2E38">
        <w:rPr>
          <w:b/>
          <w:color w:val="C00000"/>
        </w:rPr>
        <w:t xml:space="preserve">AGREEMENTS </w:t>
      </w:r>
    </w:p>
    <w:p w14:paraId="4F87604B" w14:textId="77777777" w:rsidR="008D7074" w:rsidRDefault="008D7074" w:rsidP="008B484E">
      <w:pPr>
        <w:pStyle w:val="Heading2"/>
        <w:numPr>
          <w:ilvl w:val="0"/>
          <w:numId w:val="0"/>
        </w:numPr>
        <w:ind w:left="567" w:hanging="567"/>
      </w:pPr>
      <w:r w:rsidRPr="001E7C22">
        <w:rPr>
          <w:highlight w:val="yellow"/>
        </w:rPr>
        <w:t>EITHER:</w:t>
      </w:r>
      <w:r>
        <w:t xml:space="preserve"> No other collective agreement is relevant to employment with us. </w:t>
      </w:r>
    </w:p>
    <w:p w14:paraId="082234E1" w14:textId="4891AB21" w:rsidR="00144306" w:rsidRPr="008B484E" w:rsidRDefault="008D7074" w:rsidP="008B484E">
      <w:pPr>
        <w:pStyle w:val="Heading2"/>
        <w:numPr>
          <w:ilvl w:val="0"/>
          <w:numId w:val="0"/>
        </w:numPr>
        <w:ind w:left="567" w:hanging="567"/>
      </w:pPr>
      <w:r w:rsidRPr="001E7C22">
        <w:rPr>
          <w:highlight w:val="yellow"/>
        </w:rPr>
        <w:t>OR:</w:t>
      </w:r>
      <w:r>
        <w:t xml:space="preserve"> </w:t>
      </w:r>
      <w:commentRangeStart w:id="29"/>
      <w:r w:rsidR="00E46E39">
        <w:t>C</w:t>
      </w:r>
      <w:r>
        <w:t>ollective agree</w:t>
      </w:r>
      <w:r w:rsidR="00F10808">
        <w:t xml:space="preserve">ments </w:t>
      </w:r>
      <w:r>
        <w:t xml:space="preserve">that apply to employment with us </w:t>
      </w:r>
      <w:r w:rsidR="00E46E39">
        <w:t>a</w:t>
      </w:r>
      <w:r w:rsidR="00F10808">
        <w:t>re set out</w:t>
      </w:r>
      <w:r>
        <w:t xml:space="preserve"> at </w:t>
      </w:r>
      <w:r>
        <w:rPr>
          <w:b/>
          <w:i/>
        </w:rPr>
        <w:t xml:space="preserve">Schedule </w:t>
      </w:r>
      <w:r w:rsidR="00027BF7">
        <w:rPr>
          <w:b/>
          <w:i/>
        </w:rPr>
        <w:t>1</w:t>
      </w:r>
      <w:r w:rsidR="00144306">
        <w:t xml:space="preserve">.  </w:t>
      </w:r>
      <w:commentRangeEnd w:id="29"/>
      <w:r w:rsidR="00F64F05">
        <w:rPr>
          <w:rStyle w:val="CommentReference"/>
          <w:rFonts w:cs="Tahoma"/>
        </w:rPr>
        <w:commentReference w:id="29"/>
      </w:r>
    </w:p>
    <w:bookmarkEnd w:id="25"/>
    <w:bookmarkEnd w:id="28"/>
    <w:p w14:paraId="2E1FF37A" w14:textId="0C8CFF93" w:rsidR="00ED570B" w:rsidRPr="00815B65" w:rsidRDefault="002F2684" w:rsidP="00533C1C">
      <w:pPr>
        <w:pStyle w:val="BodyText2"/>
        <w:ind w:left="567" w:hanging="567"/>
        <w:rPr>
          <w:b/>
          <w:i/>
          <w:color w:val="C00000"/>
          <w:u w:val="single"/>
        </w:rPr>
      </w:pPr>
      <w:r>
        <w:rPr>
          <w:b/>
          <w:i/>
          <w:color w:val="C00000"/>
          <w:u w:val="single"/>
        </w:rPr>
        <w:t xml:space="preserve">B. </w:t>
      </w:r>
      <w:r w:rsidR="00C13712">
        <w:rPr>
          <w:b/>
          <w:i/>
          <w:color w:val="C00000"/>
          <w:u w:val="single"/>
        </w:rPr>
        <w:t>THE ROLE</w:t>
      </w:r>
    </w:p>
    <w:p w14:paraId="2E1FF37B" w14:textId="3481D1A0" w:rsidR="00887200" w:rsidRPr="00144306" w:rsidRDefault="008E0443" w:rsidP="0046425E">
      <w:pPr>
        <w:pStyle w:val="Heading1"/>
        <w:numPr>
          <w:ilvl w:val="0"/>
          <w:numId w:val="25"/>
        </w:numPr>
        <w:tabs>
          <w:tab w:val="clear" w:pos="851"/>
          <w:tab w:val="left" w:pos="567"/>
        </w:tabs>
        <w:rPr>
          <w:color w:val="C00000"/>
        </w:rPr>
      </w:pPr>
      <w:bookmarkStart w:id="30" w:name="_Ref399766304"/>
      <w:bookmarkStart w:id="31" w:name="_Toc399767917"/>
      <w:bookmarkStart w:id="32" w:name="_Toc417396216"/>
      <w:r w:rsidRPr="00144306">
        <w:rPr>
          <w:color w:val="C00000"/>
        </w:rPr>
        <w:t xml:space="preserve">JOB </w:t>
      </w:r>
      <w:r w:rsidR="00135DFF" w:rsidRPr="00144306">
        <w:rPr>
          <w:color w:val="C00000"/>
        </w:rPr>
        <w:t>TITLE</w:t>
      </w:r>
      <w:bookmarkEnd w:id="30"/>
      <w:bookmarkEnd w:id="31"/>
      <w:bookmarkEnd w:id="32"/>
    </w:p>
    <w:p w14:paraId="2E1FF37C" w14:textId="04628C05" w:rsidR="00DD57CA" w:rsidRDefault="00404986" w:rsidP="00533C1C">
      <w:pPr>
        <w:pStyle w:val="Heading2"/>
        <w:ind w:left="567" w:hanging="567"/>
      </w:pPr>
      <w:bookmarkStart w:id="33"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1838A198" w:rsidR="00147463" w:rsidRPr="00147463" w:rsidRDefault="00A71739" w:rsidP="00533C1C">
      <w:pPr>
        <w:pStyle w:val="Heading2"/>
        <w:ind w:left="567" w:hanging="567"/>
      </w:pPr>
      <w:r>
        <w:t xml:space="preserve">The </w:t>
      </w:r>
      <w:r w:rsidR="00C734FB">
        <w:t>O</w:t>
      </w:r>
      <w:r>
        <w:t xml:space="preserve">ffer </w:t>
      </w:r>
      <w:r w:rsidR="00C734FB">
        <w:t>L</w:t>
      </w:r>
      <w:r>
        <w:t>etter will stipulate whether the employment is permanent, temporary or for a fixed term, and whether it is full time o</w:t>
      </w:r>
      <w:r w:rsidR="003E66F5">
        <w:t>r</w:t>
      </w:r>
      <w:r>
        <w:t xml:space="preserve"> part time</w:t>
      </w:r>
      <w:r w:rsidR="003F77B6">
        <w:t xml:space="preserve">, year round or term-time only. </w:t>
      </w:r>
      <w:r>
        <w:t xml:space="preserve"> </w:t>
      </w:r>
      <w:bookmarkEnd w:id="33"/>
    </w:p>
    <w:p w14:paraId="2E1FF37F" w14:textId="77777777" w:rsidR="007D34D8" w:rsidRPr="00815B65" w:rsidRDefault="00181AD8" w:rsidP="00533C1C">
      <w:pPr>
        <w:pStyle w:val="Heading1"/>
        <w:tabs>
          <w:tab w:val="clear" w:pos="851"/>
          <w:tab w:val="left" w:pos="567"/>
        </w:tabs>
        <w:ind w:left="567" w:hanging="567"/>
        <w:rPr>
          <w:color w:val="C00000"/>
        </w:rPr>
      </w:pPr>
      <w:bookmarkStart w:id="34" w:name="_Ref399766363"/>
      <w:bookmarkStart w:id="35" w:name="_Toc399767920"/>
      <w:bookmarkStart w:id="36" w:name="_Toc417396217"/>
      <w:r w:rsidRPr="00815B65">
        <w:rPr>
          <w:color w:val="C00000"/>
        </w:rPr>
        <w:t>DUTIES</w:t>
      </w:r>
      <w:bookmarkEnd w:id="34"/>
      <w:bookmarkEnd w:id="35"/>
      <w:bookmarkEnd w:id="36"/>
    </w:p>
    <w:p w14:paraId="3880BD01" w14:textId="77777777" w:rsidR="00E17D89" w:rsidRDefault="00A71739" w:rsidP="00E17D89">
      <w:pPr>
        <w:pStyle w:val="Heading2"/>
        <w:numPr>
          <w:ilvl w:val="0"/>
          <w:numId w:val="0"/>
        </w:numPr>
      </w:pPr>
      <w:bookmarkStart w:id="37" w:name="_Toc399767921"/>
      <w:r>
        <w:t>Employees s</w:t>
      </w:r>
      <w:r w:rsidR="00181AD8">
        <w:t>hall</w:t>
      </w:r>
      <w:r w:rsidR="00E54120">
        <w:t>:</w:t>
      </w:r>
      <w:bookmarkStart w:id="38" w:name="_Toc399767922"/>
      <w:bookmarkEnd w:id="37"/>
    </w:p>
    <w:p w14:paraId="2E1FF381" w14:textId="2313011A" w:rsidR="00B03BBB" w:rsidRDefault="00181AD8" w:rsidP="0046425E">
      <w:pPr>
        <w:pStyle w:val="Heading2"/>
        <w:numPr>
          <w:ilvl w:val="0"/>
          <w:numId w:val="27"/>
        </w:numPr>
      </w:pPr>
      <w:r w:rsidRPr="007C2C63">
        <w:t>fulfil the</w:t>
      </w:r>
      <w:r w:rsidRPr="00797765">
        <w:t xml:space="preserve"> duties</w:t>
      </w:r>
      <w:r w:rsidR="002E557A">
        <w:t>:</w:t>
      </w:r>
      <w:bookmarkEnd w:id="38"/>
    </w:p>
    <w:p w14:paraId="2E1FF382" w14:textId="5535BA67" w:rsidR="00181AD8" w:rsidRDefault="00181AD8" w:rsidP="0046425E">
      <w:pPr>
        <w:pStyle w:val="Heading3"/>
        <w:numPr>
          <w:ilvl w:val="0"/>
          <w:numId w:val="14"/>
        </w:numPr>
        <w:tabs>
          <w:tab w:val="clear" w:pos="1701"/>
        </w:tabs>
        <w:ind w:left="1134" w:hanging="567"/>
      </w:pPr>
      <w:bookmarkStart w:id="39" w:name="_Toc399767923"/>
      <w:r>
        <w:t>s</w:t>
      </w:r>
      <w:r w:rsidRPr="00887200">
        <w:t xml:space="preserve">et out in </w:t>
      </w:r>
      <w:r w:rsidR="00A71739">
        <w:t xml:space="preserve">the </w:t>
      </w:r>
      <w:r w:rsidRPr="00887200">
        <w:t>job description</w:t>
      </w:r>
      <w:r w:rsidR="00326E86">
        <w:t xml:space="preserve"> attached to</w:t>
      </w:r>
      <w:r w:rsidR="00216F7C">
        <w:t>,</w:t>
      </w:r>
      <w:r w:rsidR="00326E86">
        <w:t xml:space="preserve"> or incorporated in</w:t>
      </w:r>
      <w:r w:rsidR="00216F7C">
        <w:t>,</w:t>
      </w:r>
      <w:r w:rsidR="00326E86">
        <w:t xml:space="preserve"> the Offer Letter</w:t>
      </w:r>
      <w:r w:rsidR="00556CC0">
        <w:t>,</w:t>
      </w:r>
      <w:bookmarkEnd w:id="39"/>
    </w:p>
    <w:p w14:paraId="2E1FF383" w14:textId="77777777" w:rsidR="00B03BBB" w:rsidRDefault="00B03BBB" w:rsidP="0046425E">
      <w:pPr>
        <w:pStyle w:val="Heading3"/>
        <w:numPr>
          <w:ilvl w:val="0"/>
          <w:numId w:val="14"/>
        </w:numPr>
        <w:tabs>
          <w:tab w:val="clear" w:pos="1701"/>
        </w:tabs>
        <w:ind w:left="1134" w:hanging="567"/>
      </w:pPr>
      <w:bookmarkStart w:id="40" w:name="_Toc399767924"/>
      <w:r>
        <w:t>s</w:t>
      </w:r>
      <w:r w:rsidRPr="00887200">
        <w:t>et out in any appraisal objectives or performance plan</w:t>
      </w:r>
      <w:r w:rsidR="00556CC0">
        <w:t>,</w:t>
      </w:r>
      <w:r>
        <w:t xml:space="preserve"> and</w:t>
      </w:r>
      <w:bookmarkEnd w:id="40"/>
    </w:p>
    <w:p w14:paraId="2E1FF384" w14:textId="3D609FEC" w:rsidR="00B03BBB" w:rsidRPr="00B03BBB" w:rsidRDefault="00B03BBB" w:rsidP="0046425E">
      <w:pPr>
        <w:pStyle w:val="Heading3"/>
        <w:numPr>
          <w:ilvl w:val="0"/>
          <w:numId w:val="14"/>
        </w:numPr>
        <w:tabs>
          <w:tab w:val="clear" w:pos="1701"/>
        </w:tabs>
        <w:ind w:left="1134" w:hanging="567"/>
      </w:pPr>
      <w:bookmarkStart w:id="41" w:name="_Toc399767925"/>
      <w:r>
        <w:t>r</w:t>
      </w:r>
      <w:r w:rsidRPr="00887200">
        <w:t>easonably required by us</w:t>
      </w:r>
      <w:r>
        <w:t xml:space="preserve"> g</w:t>
      </w:r>
      <w:r w:rsidR="00556CC0">
        <w:t xml:space="preserve">iven </w:t>
      </w:r>
      <w:r w:rsidR="00A71739">
        <w:t xml:space="preserve">the employee’s </w:t>
      </w:r>
      <w:r w:rsidR="00556CC0">
        <w:t>status</w:t>
      </w:r>
      <w:r w:rsidR="00651333">
        <w:t xml:space="preserve">, </w:t>
      </w:r>
      <w:r w:rsidR="00556CC0">
        <w:t>experience</w:t>
      </w:r>
      <w:r w:rsidR="00651333">
        <w:t xml:space="preserve"> and job title</w:t>
      </w:r>
      <w:r w:rsidR="00556CC0">
        <w:t>;</w:t>
      </w:r>
      <w:bookmarkEnd w:id="41"/>
    </w:p>
    <w:p w14:paraId="2E1FF38D" w14:textId="6B05F180" w:rsidR="007D34D8" w:rsidRPr="009A7469" w:rsidRDefault="00181AD8" w:rsidP="0046425E">
      <w:pPr>
        <w:pStyle w:val="Alphabet1"/>
        <w:numPr>
          <w:ilvl w:val="0"/>
          <w:numId w:val="27"/>
        </w:numPr>
      </w:pPr>
      <w:bookmarkStart w:id="42" w:name="_Toc399767931"/>
      <w:r>
        <w:t>c</w:t>
      </w:r>
      <w:r w:rsidR="007D34D8" w:rsidRPr="009A7469">
        <w:t>omply with:</w:t>
      </w:r>
      <w:bookmarkEnd w:id="42"/>
    </w:p>
    <w:p w14:paraId="2BAA38D3" w14:textId="784076DD" w:rsidR="00B611DD" w:rsidRDefault="007D34D8" w:rsidP="00B611DD">
      <w:pPr>
        <w:pStyle w:val="Heading3"/>
        <w:numPr>
          <w:ilvl w:val="0"/>
          <w:numId w:val="15"/>
        </w:numPr>
        <w:tabs>
          <w:tab w:val="clear" w:pos="1701"/>
        </w:tabs>
        <w:ind w:left="1134" w:hanging="567"/>
      </w:pPr>
      <w:r w:rsidRPr="009A7469">
        <w:t xml:space="preserve">our </w:t>
      </w:r>
      <w:r w:rsidR="007921F2">
        <w:t>Instrument of Government</w:t>
      </w:r>
      <w:r w:rsidR="00181AD8">
        <w:t>;</w:t>
      </w:r>
    </w:p>
    <w:p w14:paraId="5C1D046E" w14:textId="30685443" w:rsidR="00787063" w:rsidRDefault="00787063" w:rsidP="00B611DD">
      <w:pPr>
        <w:pStyle w:val="Heading3"/>
        <w:numPr>
          <w:ilvl w:val="0"/>
          <w:numId w:val="15"/>
        </w:numPr>
        <w:tabs>
          <w:tab w:val="clear" w:pos="1701"/>
        </w:tabs>
        <w:ind w:left="1134" w:hanging="567"/>
      </w:pPr>
      <w:r>
        <w:t>our Trust Deed;</w:t>
      </w:r>
    </w:p>
    <w:p w14:paraId="23E9D7AD" w14:textId="33890C50" w:rsidR="00B611DD" w:rsidRPr="00B611DD" w:rsidRDefault="00B611DD" w:rsidP="00B611DD">
      <w:pPr>
        <w:pStyle w:val="Heading3"/>
        <w:numPr>
          <w:ilvl w:val="0"/>
          <w:numId w:val="15"/>
        </w:numPr>
        <w:tabs>
          <w:tab w:val="clear" w:pos="1701"/>
        </w:tabs>
        <w:ind w:left="1134" w:hanging="567"/>
      </w:pPr>
      <w:r w:rsidRPr="00B611DD">
        <w:t>the Local Authority’s Scheme for Financing Schools;</w:t>
      </w:r>
    </w:p>
    <w:p w14:paraId="5272EA6C" w14:textId="69023FC5" w:rsidR="00BA262F" w:rsidRDefault="00272612" w:rsidP="00BA262F">
      <w:pPr>
        <w:pStyle w:val="Heading3"/>
        <w:numPr>
          <w:ilvl w:val="0"/>
          <w:numId w:val="15"/>
        </w:numPr>
        <w:tabs>
          <w:tab w:val="clear" w:pos="1701"/>
        </w:tabs>
        <w:ind w:left="1134" w:hanging="567"/>
      </w:pPr>
      <w:r w:rsidRPr="00272612">
        <w:t>the advice, guidance and directions of the Diocesan Board of Education in relation to the Diocesan Board of Education Measure 2021 and governance of the School in accordance with its founding document</w:t>
      </w:r>
      <w:r w:rsidR="000572D0">
        <w:t>;</w:t>
      </w:r>
    </w:p>
    <w:p w14:paraId="190DB62D" w14:textId="3718811F" w:rsidR="00693DBC" w:rsidRDefault="00693DBC" w:rsidP="00BA262F">
      <w:pPr>
        <w:pStyle w:val="Heading3"/>
        <w:numPr>
          <w:ilvl w:val="0"/>
          <w:numId w:val="15"/>
        </w:numPr>
        <w:tabs>
          <w:tab w:val="clear" w:pos="1701"/>
        </w:tabs>
        <w:ind w:left="1134" w:hanging="567"/>
      </w:pPr>
      <w:r>
        <w:t>[</w:t>
      </w:r>
      <w:r w:rsidRPr="00693DBC">
        <w:rPr>
          <w:highlight w:val="yellow"/>
        </w:rPr>
        <w:t>For Schools in Wales: Professional Standards for Assisting Teaching</w:t>
      </w:r>
      <w:r>
        <w:t xml:space="preserve">;] </w:t>
      </w:r>
    </w:p>
    <w:p w14:paraId="2E1FF392" w14:textId="31C3A6C0" w:rsidR="007D34D8" w:rsidRPr="009A7469" w:rsidRDefault="00B136BD" w:rsidP="0046425E">
      <w:pPr>
        <w:pStyle w:val="Heading3"/>
        <w:numPr>
          <w:ilvl w:val="0"/>
          <w:numId w:val="15"/>
        </w:numPr>
        <w:tabs>
          <w:tab w:val="clear" w:pos="1701"/>
        </w:tabs>
        <w:ind w:left="1134" w:hanging="567"/>
      </w:pPr>
      <w:r>
        <w:t>[</w:t>
      </w:r>
      <w:r w:rsidRPr="00B136BD">
        <w:rPr>
          <w:highlight w:val="yellow"/>
        </w:rPr>
        <w:t xml:space="preserve">For </w:t>
      </w:r>
      <w:r w:rsidR="00C74281">
        <w:rPr>
          <w:highlight w:val="yellow"/>
        </w:rPr>
        <w:t>S</w:t>
      </w:r>
      <w:r w:rsidRPr="00B136BD">
        <w:rPr>
          <w:highlight w:val="yellow"/>
        </w:rPr>
        <w:t xml:space="preserve">chools in England: </w:t>
      </w:r>
      <w:r w:rsidR="00D85CDC" w:rsidRPr="00B136BD">
        <w:rPr>
          <w:highlight w:val="yellow"/>
        </w:rPr>
        <w:t>Keeping Children Safe in Education</w:t>
      </w:r>
      <w:r w:rsidRPr="00B136BD">
        <w:rPr>
          <w:highlight w:val="yellow"/>
        </w:rPr>
        <w:t xml:space="preserve">/For </w:t>
      </w:r>
      <w:r w:rsidR="00C74281">
        <w:rPr>
          <w:highlight w:val="yellow"/>
        </w:rPr>
        <w:t>S</w:t>
      </w:r>
      <w:r w:rsidRPr="00B136BD">
        <w:rPr>
          <w:highlight w:val="yellow"/>
        </w:rPr>
        <w:t xml:space="preserve">chools in Wales: Keeping </w:t>
      </w:r>
      <w:r w:rsidR="0025570F">
        <w:rPr>
          <w:highlight w:val="yellow"/>
        </w:rPr>
        <w:t xml:space="preserve">Learners </w:t>
      </w:r>
      <w:r w:rsidRPr="00B136BD">
        <w:rPr>
          <w:highlight w:val="yellow"/>
        </w:rPr>
        <w:t>Safe</w:t>
      </w:r>
      <w:r>
        <w:t>]</w:t>
      </w:r>
      <w:r w:rsidR="00181AD8">
        <w:t>;</w:t>
      </w:r>
    </w:p>
    <w:p w14:paraId="2E1FF393" w14:textId="1C1FA95F" w:rsidR="007D34D8" w:rsidRPr="009A7469" w:rsidRDefault="007D34D8" w:rsidP="0046425E">
      <w:pPr>
        <w:pStyle w:val="Heading3"/>
        <w:numPr>
          <w:ilvl w:val="0"/>
          <w:numId w:val="15"/>
        </w:numPr>
        <w:tabs>
          <w:tab w:val="clear" w:pos="1701"/>
        </w:tabs>
        <w:ind w:left="1134" w:hanging="567"/>
      </w:pPr>
      <w:r w:rsidRPr="009A7469">
        <w:t>the requirements of our policies and procedures</w:t>
      </w:r>
      <w:r w:rsidR="00A71739">
        <w:t>,</w:t>
      </w:r>
      <w:r w:rsidRPr="009A7469">
        <w:t xml:space="preserve"> particularly those relating to safeguarding and child protection</w:t>
      </w:r>
      <w:r w:rsidR="00181AD8">
        <w:t>;</w:t>
      </w:r>
    </w:p>
    <w:p w14:paraId="04464F90" w14:textId="77777777" w:rsidR="00326E86" w:rsidRPr="009A7469" w:rsidRDefault="00326E86" w:rsidP="0046425E">
      <w:pPr>
        <w:pStyle w:val="Heading3"/>
        <w:numPr>
          <w:ilvl w:val="0"/>
          <w:numId w:val="15"/>
        </w:numPr>
        <w:tabs>
          <w:tab w:val="clear" w:pos="1701"/>
        </w:tabs>
        <w:ind w:left="1134" w:hanging="567"/>
      </w:pPr>
      <w:r>
        <w:t xml:space="preserve">any local Union agreement recognised by us; </w:t>
      </w:r>
    </w:p>
    <w:p w14:paraId="2E1FF394" w14:textId="50B6CD4A" w:rsidR="007D34D8" w:rsidRPr="00BC724F" w:rsidRDefault="007D34D8" w:rsidP="0046425E">
      <w:pPr>
        <w:pStyle w:val="Heading3"/>
        <w:numPr>
          <w:ilvl w:val="0"/>
          <w:numId w:val="15"/>
        </w:numPr>
        <w:tabs>
          <w:tab w:val="clear" w:pos="1701"/>
        </w:tabs>
        <w:ind w:left="1134" w:hanging="567"/>
      </w:pPr>
      <w:r w:rsidRPr="009A7469">
        <w:t>the provisions of data protection, educational</w:t>
      </w:r>
      <w:r w:rsidR="00097BDD">
        <w:t xml:space="preserve"> </w:t>
      </w:r>
      <w:r w:rsidRPr="009A7469">
        <w:t xml:space="preserve">and </w:t>
      </w:r>
      <w:r w:rsidR="00181AD8">
        <w:t xml:space="preserve">charity law as it applies </w:t>
      </w:r>
      <w:r w:rsidR="00181AD8" w:rsidRPr="00BC724F">
        <w:t xml:space="preserve">to us; </w:t>
      </w:r>
      <w:r w:rsidR="00BA262F">
        <w:t>and</w:t>
      </w:r>
    </w:p>
    <w:p w14:paraId="2E1FF395" w14:textId="0FA3C7B5" w:rsidR="009F6568" w:rsidRPr="00BC724F" w:rsidRDefault="002669AF" w:rsidP="0046425E">
      <w:pPr>
        <w:pStyle w:val="Heading3"/>
        <w:numPr>
          <w:ilvl w:val="0"/>
          <w:numId w:val="15"/>
        </w:numPr>
        <w:tabs>
          <w:tab w:val="clear" w:pos="1701"/>
        </w:tabs>
        <w:ind w:left="1134" w:hanging="567"/>
      </w:pPr>
      <w:r w:rsidRPr="00BC724F">
        <w:t xml:space="preserve">the </w:t>
      </w:r>
      <w:r w:rsidR="00097BDD">
        <w:t>Act</w:t>
      </w:r>
      <w:r w:rsidR="00BA262F">
        <w:t>.</w:t>
      </w:r>
    </w:p>
    <w:p w14:paraId="20848897" w14:textId="04A680CD" w:rsidR="00266B8F" w:rsidRPr="00474529" w:rsidRDefault="00266B8F" w:rsidP="00266B8F">
      <w:pPr>
        <w:pStyle w:val="Heading1"/>
        <w:rPr>
          <w:color w:val="C00000"/>
        </w:rPr>
      </w:pPr>
      <w:r w:rsidRPr="00474529">
        <w:rPr>
          <w:color w:val="C00000"/>
        </w:rPr>
        <w:t>RELIGIOUS ETHOS</w:t>
      </w:r>
    </w:p>
    <w:p w14:paraId="28F93222" w14:textId="5EE2490B" w:rsidR="00474529" w:rsidRPr="00BC724F" w:rsidRDefault="00474529" w:rsidP="006978A5">
      <w:pPr>
        <w:outlineLvl w:val="1"/>
        <w:rPr>
          <w:rFonts w:cs="Arial"/>
          <w:szCs w:val="21"/>
        </w:rPr>
      </w:pPr>
      <w:bookmarkStart w:id="43" w:name="_Hlk71884511"/>
      <w:r w:rsidRPr="00474529">
        <w:rPr>
          <w:rFonts w:cs="Arial"/>
          <w:szCs w:val="21"/>
        </w:rPr>
        <w:t xml:space="preserve">During the </w:t>
      </w:r>
      <w:r w:rsidRPr="00BC724F">
        <w:rPr>
          <w:rFonts w:cs="Arial"/>
          <w:szCs w:val="21"/>
        </w:rPr>
        <w:t>appointment</w:t>
      </w:r>
      <w:r w:rsidR="00C74281">
        <w:rPr>
          <w:rFonts w:cs="Arial"/>
          <w:szCs w:val="21"/>
        </w:rPr>
        <w:t xml:space="preserve">, </w:t>
      </w:r>
      <w:proofErr w:type="gramStart"/>
      <w:r w:rsidRPr="00BC724F">
        <w:rPr>
          <w:rFonts w:cs="Arial"/>
          <w:szCs w:val="21"/>
        </w:rPr>
        <w:t>employees’</w:t>
      </w:r>
      <w:proofErr w:type="gramEnd"/>
      <w:r w:rsidRPr="00BC724F">
        <w:rPr>
          <w:rFonts w:cs="Arial"/>
          <w:szCs w:val="21"/>
        </w:rPr>
        <w:t xml:space="preserve"> shall:</w:t>
      </w:r>
    </w:p>
    <w:p w14:paraId="4DB72229" w14:textId="022664E1" w:rsidR="00474529" w:rsidRPr="00BC724F" w:rsidRDefault="00474529" w:rsidP="00474529">
      <w:pPr>
        <w:numPr>
          <w:ilvl w:val="0"/>
          <w:numId w:val="32"/>
        </w:numPr>
        <w:outlineLvl w:val="1"/>
        <w:rPr>
          <w:rFonts w:cs="Arial"/>
          <w:szCs w:val="21"/>
        </w:rPr>
      </w:pPr>
      <w:r w:rsidRPr="00BC724F">
        <w:rPr>
          <w:rFonts w:cs="Arial"/>
          <w:szCs w:val="21"/>
        </w:rPr>
        <w:t xml:space="preserve">have regard to, maintain and develop the </w:t>
      </w:r>
      <w:r w:rsidR="00C74281">
        <w:rPr>
          <w:rFonts w:cs="Arial"/>
          <w:szCs w:val="21"/>
        </w:rPr>
        <w:t>[</w:t>
      </w:r>
      <w:r w:rsidRPr="006B7B39">
        <w:rPr>
          <w:rFonts w:cs="Arial"/>
          <w:szCs w:val="21"/>
          <w:highlight w:val="yellow"/>
        </w:rPr>
        <w:t>Church of England</w:t>
      </w:r>
      <w:r w:rsidR="00C74281" w:rsidRPr="006B7B39">
        <w:rPr>
          <w:rFonts w:cs="Arial"/>
          <w:szCs w:val="21"/>
          <w:highlight w:val="yellow"/>
        </w:rPr>
        <w:t>/</w:t>
      </w:r>
      <w:proofErr w:type="gramStart"/>
      <w:r w:rsidR="00C74281" w:rsidRPr="006B7B39">
        <w:rPr>
          <w:rFonts w:cs="Arial"/>
          <w:szCs w:val="21"/>
          <w:highlight w:val="yellow"/>
        </w:rPr>
        <w:t>Church  in</w:t>
      </w:r>
      <w:proofErr w:type="gramEnd"/>
      <w:r w:rsidR="00C74281" w:rsidRPr="006B7B39">
        <w:rPr>
          <w:rFonts w:cs="Arial"/>
          <w:szCs w:val="21"/>
          <w:highlight w:val="yellow"/>
        </w:rPr>
        <w:t xml:space="preserve"> Wales</w:t>
      </w:r>
      <w:r w:rsidR="00C74281">
        <w:rPr>
          <w:rFonts w:cs="Arial"/>
          <w:szCs w:val="21"/>
        </w:rPr>
        <w:t>]</w:t>
      </w:r>
      <w:r w:rsidRPr="00BC724F">
        <w:rPr>
          <w:rFonts w:cs="Arial"/>
          <w:szCs w:val="21"/>
        </w:rPr>
        <w:t xml:space="preserve"> character of the </w:t>
      </w:r>
      <w:r w:rsidR="001E7B79">
        <w:rPr>
          <w:rFonts w:cs="Arial"/>
          <w:szCs w:val="21"/>
        </w:rPr>
        <w:t>School</w:t>
      </w:r>
      <w:r w:rsidRPr="00BC724F">
        <w:rPr>
          <w:rFonts w:cs="Arial"/>
          <w:szCs w:val="21"/>
        </w:rPr>
        <w:t>;</w:t>
      </w:r>
    </w:p>
    <w:p w14:paraId="05A6549E" w14:textId="31BDB773" w:rsidR="00474529" w:rsidRPr="00BC724F" w:rsidRDefault="00474529" w:rsidP="00474529">
      <w:pPr>
        <w:numPr>
          <w:ilvl w:val="0"/>
          <w:numId w:val="32"/>
        </w:numPr>
        <w:outlineLvl w:val="1"/>
        <w:rPr>
          <w:rFonts w:cs="Arial"/>
          <w:szCs w:val="21"/>
        </w:rPr>
      </w:pPr>
      <w:bookmarkStart w:id="44" w:name="_Hlk72324839"/>
      <w:r w:rsidRPr="00BC724F">
        <w:rPr>
          <w:rFonts w:cs="Arial"/>
          <w:szCs w:val="21"/>
        </w:rPr>
        <w:t xml:space="preserve">be conscientious and loyal to the aims and objectives of the </w:t>
      </w:r>
      <w:r w:rsidR="001E7B79">
        <w:rPr>
          <w:rFonts w:cs="Arial"/>
          <w:szCs w:val="21"/>
        </w:rPr>
        <w:t xml:space="preserve">Governing Body </w:t>
      </w:r>
      <w:r w:rsidRPr="00BC724F">
        <w:rPr>
          <w:rFonts w:cs="Arial"/>
          <w:szCs w:val="21"/>
        </w:rPr>
        <w:t xml:space="preserve">and the </w:t>
      </w:r>
      <w:r w:rsidR="001E7B79">
        <w:rPr>
          <w:rFonts w:cs="Arial"/>
          <w:szCs w:val="21"/>
        </w:rPr>
        <w:t>School</w:t>
      </w:r>
      <w:r w:rsidRPr="00BC724F">
        <w:rPr>
          <w:rFonts w:cs="Arial"/>
          <w:szCs w:val="21"/>
        </w:rPr>
        <w:t>;</w:t>
      </w:r>
      <w:r w:rsidR="00DE24F7" w:rsidRPr="00BC724F">
        <w:rPr>
          <w:rFonts w:cs="Arial"/>
          <w:szCs w:val="21"/>
        </w:rPr>
        <w:t xml:space="preserve"> </w:t>
      </w:r>
    </w:p>
    <w:p w14:paraId="4BB620E3" w14:textId="6F6E577E" w:rsidR="00624611" w:rsidRDefault="00474529" w:rsidP="00474529">
      <w:pPr>
        <w:numPr>
          <w:ilvl w:val="0"/>
          <w:numId w:val="32"/>
        </w:numPr>
        <w:outlineLvl w:val="1"/>
        <w:rPr>
          <w:rFonts w:cs="Arial"/>
          <w:szCs w:val="21"/>
        </w:rPr>
      </w:pPr>
      <w:r w:rsidRPr="00BC724F">
        <w:rPr>
          <w:rFonts w:cs="Arial"/>
          <w:szCs w:val="21"/>
        </w:rPr>
        <w:t>not do anything</w:t>
      </w:r>
      <w:r w:rsidR="00BC724F" w:rsidRPr="00BC724F">
        <w:rPr>
          <w:rFonts w:cs="Arial"/>
          <w:szCs w:val="21"/>
        </w:rPr>
        <w:t xml:space="preserve"> which is</w:t>
      </w:r>
      <w:r w:rsidR="00C734FB">
        <w:rPr>
          <w:rFonts w:cs="Arial"/>
          <w:szCs w:val="21"/>
        </w:rPr>
        <w:t>, or has the potential to be,</w:t>
      </w:r>
      <w:r w:rsidRPr="00BC724F">
        <w:rPr>
          <w:rFonts w:cs="Arial"/>
          <w:szCs w:val="21"/>
        </w:rPr>
        <w:t xml:space="preserve"> in any way detrimental</w:t>
      </w:r>
      <w:r w:rsidR="00BC724F" w:rsidRPr="00BC724F">
        <w:rPr>
          <w:rFonts w:cs="Arial"/>
          <w:szCs w:val="21"/>
        </w:rPr>
        <w:t xml:space="preserve">, </w:t>
      </w:r>
      <w:r w:rsidRPr="00BC724F">
        <w:rPr>
          <w:rFonts w:cs="Arial"/>
          <w:szCs w:val="21"/>
        </w:rPr>
        <w:t>prejudicial</w:t>
      </w:r>
      <w:r w:rsidR="00BC724F" w:rsidRPr="00BC724F">
        <w:rPr>
          <w:rFonts w:cs="Arial"/>
          <w:szCs w:val="21"/>
        </w:rPr>
        <w:t xml:space="preserve"> or contrary to the interests of the </w:t>
      </w:r>
      <w:r w:rsidR="001E7B79">
        <w:rPr>
          <w:rFonts w:cs="Arial"/>
          <w:szCs w:val="21"/>
        </w:rPr>
        <w:t xml:space="preserve">Governing Body </w:t>
      </w:r>
      <w:r w:rsidR="00BC724F" w:rsidRPr="00BC724F">
        <w:rPr>
          <w:rFonts w:cs="Arial"/>
          <w:szCs w:val="21"/>
        </w:rPr>
        <w:t xml:space="preserve">and the </w:t>
      </w:r>
      <w:r w:rsidR="001E7B79">
        <w:rPr>
          <w:rFonts w:cs="Arial"/>
          <w:szCs w:val="21"/>
        </w:rPr>
        <w:t>School</w:t>
      </w:r>
      <w:r w:rsidR="00624611">
        <w:rPr>
          <w:rFonts w:cs="Arial"/>
          <w:szCs w:val="21"/>
        </w:rPr>
        <w:t xml:space="preserve">; </w:t>
      </w:r>
    </w:p>
    <w:p w14:paraId="2260069D" w14:textId="77777777" w:rsidR="00670F0A" w:rsidRDefault="00624611" w:rsidP="00C54AB8">
      <w:pPr>
        <w:pStyle w:val="Heading2"/>
        <w:numPr>
          <w:ilvl w:val="0"/>
          <w:numId w:val="32"/>
        </w:numPr>
      </w:pPr>
      <w:bookmarkStart w:id="45" w:name="_Hlk74209493"/>
      <w:r>
        <w:t>have due regard to, and implement, any advice given by the Diocesan Board of Education when carrying out their functions</w:t>
      </w:r>
      <w:bookmarkEnd w:id="45"/>
      <w:r w:rsidR="00670F0A">
        <w:t>; and</w:t>
      </w:r>
    </w:p>
    <w:p w14:paraId="5908DD15" w14:textId="71AEBF4F" w:rsidR="00474529" w:rsidRPr="00C54AB8" w:rsidRDefault="00670F0A" w:rsidP="00670F0A">
      <w:pPr>
        <w:pStyle w:val="Heading2"/>
        <w:numPr>
          <w:ilvl w:val="0"/>
          <w:numId w:val="32"/>
        </w:numPr>
      </w:pPr>
      <w:r>
        <w:t>in</w:t>
      </w:r>
      <w:r w:rsidRPr="00231F22">
        <w:t xml:space="preserve"> relation to each of the </w:t>
      </w:r>
      <w:r>
        <w:t>Schools</w:t>
      </w:r>
      <w:r w:rsidRPr="00231F22">
        <w:t xml:space="preserve"> to recognise and support their individual ethos, whether or not designated Church of England</w:t>
      </w:r>
      <w:r>
        <w:t>.</w:t>
      </w:r>
    </w:p>
    <w:bookmarkEnd w:id="43"/>
    <w:bookmarkEnd w:id="44"/>
    <w:p w14:paraId="2E1FF396" w14:textId="086C06F6" w:rsidR="00ED570B" w:rsidRPr="00815B65" w:rsidRDefault="002F2684" w:rsidP="00AA059B">
      <w:pPr>
        <w:pStyle w:val="BodyText2"/>
        <w:ind w:left="0"/>
        <w:rPr>
          <w:b/>
          <w:i/>
          <w:color w:val="C00000"/>
          <w:u w:val="single"/>
        </w:rPr>
      </w:pPr>
      <w:r>
        <w:rPr>
          <w:b/>
          <w:i/>
          <w:color w:val="C00000"/>
          <w:u w:val="single"/>
        </w:rPr>
        <w:t xml:space="preserve">C. </w:t>
      </w:r>
      <w:r w:rsidR="008A5A17">
        <w:rPr>
          <w:b/>
          <w:i/>
          <w:color w:val="C00000"/>
          <w:u w:val="single"/>
        </w:rPr>
        <w:t xml:space="preserve">COMMENCEMENT OF EMPLOYMENT </w:t>
      </w:r>
    </w:p>
    <w:p w14:paraId="2E1FF397" w14:textId="77777777" w:rsidR="00E22FB5" w:rsidRPr="00815B65" w:rsidRDefault="00E22FB5" w:rsidP="00533C1C">
      <w:pPr>
        <w:pStyle w:val="Heading1"/>
        <w:tabs>
          <w:tab w:val="clear" w:pos="851"/>
          <w:tab w:val="left" w:pos="567"/>
        </w:tabs>
        <w:ind w:left="567" w:hanging="567"/>
        <w:rPr>
          <w:color w:val="C00000"/>
        </w:rPr>
      </w:pPr>
      <w:bookmarkStart w:id="46" w:name="_Ref399766416"/>
      <w:bookmarkStart w:id="47" w:name="_Toc399767932"/>
      <w:bookmarkStart w:id="48" w:name="_Toc417396218"/>
      <w:r w:rsidRPr="00815B65">
        <w:rPr>
          <w:color w:val="C00000"/>
        </w:rPr>
        <w:t>DATE OF COMMENCEMENT</w:t>
      </w:r>
      <w:bookmarkEnd w:id="46"/>
      <w:bookmarkEnd w:id="47"/>
      <w:bookmarkEnd w:id="48"/>
    </w:p>
    <w:p w14:paraId="2E1FF398" w14:textId="1E30E6AC" w:rsidR="00E22FB5" w:rsidRPr="009A7469" w:rsidRDefault="002C38A4" w:rsidP="00533C1C">
      <w:pPr>
        <w:pStyle w:val="Heading2"/>
        <w:numPr>
          <w:ilvl w:val="0"/>
          <w:numId w:val="0"/>
        </w:numPr>
        <w:tabs>
          <w:tab w:val="left" w:pos="567"/>
        </w:tabs>
      </w:pPr>
      <w:bookmarkStart w:id="49"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49"/>
    </w:p>
    <w:p w14:paraId="2E1FF399" w14:textId="77777777" w:rsidR="00ED570B" w:rsidRDefault="00ED570B" w:rsidP="00533C1C">
      <w:pPr>
        <w:pStyle w:val="Heading1"/>
        <w:keepNext/>
        <w:tabs>
          <w:tab w:val="left" w:pos="567"/>
        </w:tabs>
        <w:ind w:left="567" w:hanging="567"/>
        <w:rPr>
          <w:color w:val="C00000"/>
        </w:rPr>
      </w:pPr>
      <w:bookmarkStart w:id="50" w:name="_Toc417396219"/>
      <w:bookmarkStart w:id="51" w:name="_Ref399766456"/>
      <w:bookmarkStart w:id="52" w:name="_Toc399767934"/>
      <w:commentRangeStart w:id="53"/>
      <w:r w:rsidRPr="00815B65">
        <w:rPr>
          <w:color w:val="C00000"/>
        </w:rPr>
        <w:t>PROBATIONARY PERIOD</w:t>
      </w:r>
      <w:bookmarkEnd w:id="50"/>
      <w:r w:rsidR="00C30336" w:rsidRPr="00815B65">
        <w:rPr>
          <w:color w:val="C00000"/>
        </w:rPr>
        <w:t xml:space="preserve"> </w:t>
      </w:r>
      <w:bookmarkEnd w:id="51"/>
      <w:bookmarkEnd w:id="52"/>
      <w:commentRangeEnd w:id="53"/>
      <w:r w:rsidR="00F64F05">
        <w:rPr>
          <w:rStyle w:val="CommentReference"/>
          <w:rFonts w:ascii="Arial" w:hAnsi="Arial" w:cs="Tahoma"/>
          <w:b w:val="0"/>
        </w:rPr>
        <w:commentReference w:id="53"/>
      </w:r>
    </w:p>
    <w:p w14:paraId="0C1059C4" w14:textId="4F9C0B2D" w:rsidR="00004BD7" w:rsidRPr="00004BD7" w:rsidRDefault="000B425D" w:rsidP="00533C1C">
      <w:pPr>
        <w:pStyle w:val="Heading2"/>
        <w:tabs>
          <w:tab w:val="left" w:pos="567"/>
        </w:tabs>
        <w:ind w:left="567" w:hanging="567"/>
        <w:rPr>
          <w:b/>
        </w:rPr>
      </w:pPr>
      <w:bookmarkStart w:id="54" w:name="_Hlk71884798"/>
      <w:r w:rsidRPr="000B425D">
        <w:rPr>
          <w:highlight w:val="yellow"/>
        </w:rPr>
        <w:t>EITHER:</w:t>
      </w:r>
      <w:r>
        <w:t xml:space="preserve"> </w:t>
      </w:r>
      <w:r w:rsidR="004A398D">
        <w:t>New employees s</w:t>
      </w:r>
      <w:r w:rsidR="00004BD7">
        <w:t>hall be</w:t>
      </w:r>
      <w:r w:rsidR="004A398D">
        <w:t xml:space="preserve"> subject to </w:t>
      </w:r>
      <w:r w:rsidR="00004BD7">
        <w:t xml:space="preserve">a </w:t>
      </w:r>
      <w:r w:rsidR="00004BD7" w:rsidRPr="002B61D9">
        <w:rPr>
          <w:b/>
        </w:rPr>
        <w:t>Probationary Period</w:t>
      </w:r>
      <w:r w:rsidR="00004BD7">
        <w:t xml:space="preserve"> which shall start on the Commencement Date and </w:t>
      </w:r>
      <w:r w:rsidR="00C734FB" w:rsidRPr="00C734FB">
        <w:t>last for a period of [</w:t>
      </w:r>
      <w:r w:rsidR="00C734FB" w:rsidRPr="002C095E">
        <w:rPr>
          <w:highlight w:val="yellow"/>
        </w:rPr>
        <w:t>one/two school terms</w:t>
      </w:r>
      <w:r w:rsidR="00C734FB" w:rsidRPr="00C734FB">
        <w:t>].</w:t>
      </w:r>
      <w:r w:rsidR="00004BD7">
        <w:t>:</w:t>
      </w:r>
    </w:p>
    <w:p w14:paraId="782E7980" w14:textId="6BC02631" w:rsidR="00666C0D" w:rsidRDefault="00666C0D" w:rsidP="00666C0D">
      <w:pPr>
        <w:pStyle w:val="Heading2"/>
      </w:pPr>
      <w:r>
        <w:t>We may, at our discretion, extend the probationary period for up to a further [</w:t>
      </w:r>
      <w:r w:rsidR="00C734FB" w:rsidRPr="002C095E">
        <w:rPr>
          <w:highlight w:val="yellow"/>
        </w:rPr>
        <w:t>one school term</w:t>
      </w:r>
      <w:r>
        <w:t xml:space="preserve">] however we are not obliged to extend the probationary period and are entitled to terminate employment </w:t>
      </w:r>
      <w:r w:rsidR="00914AF4">
        <w:t xml:space="preserve">, with notice (or payment in lieu of notice), in accordance with clause 8.1), </w:t>
      </w:r>
      <w:r w:rsidR="00C734FB">
        <w:t xml:space="preserve">on </w:t>
      </w:r>
      <w:r w:rsidR="00914AF4">
        <w:t xml:space="preserve">the </w:t>
      </w:r>
      <w:r w:rsidR="00C734FB">
        <w:t xml:space="preserve">grounds that the employee has not successfully completed probation, </w:t>
      </w:r>
      <w:r>
        <w:t xml:space="preserve">without first giving an extension. </w:t>
      </w:r>
    </w:p>
    <w:p w14:paraId="29F823C7" w14:textId="1BD77644" w:rsidR="00666C0D" w:rsidRDefault="00666C0D" w:rsidP="00666C0D">
      <w:pPr>
        <w:pStyle w:val="Heading2"/>
      </w:pPr>
      <w:r>
        <w:t xml:space="preserve">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55"/>
      <w:r>
        <w:t>[one week’s] notice</w:t>
      </w:r>
      <w:commentRangeEnd w:id="55"/>
      <w:r w:rsidR="00F64F05">
        <w:rPr>
          <w:rStyle w:val="CommentReference"/>
          <w:rFonts w:cs="Tahoma"/>
        </w:rPr>
        <w:commentReference w:id="55"/>
      </w:r>
      <w:r>
        <w:t>, subject always to our right to summarily dismiss for gross misconduct.</w:t>
      </w:r>
    </w:p>
    <w:p w14:paraId="626D41DF" w14:textId="79A01401" w:rsidR="00C734FB" w:rsidRPr="009E6BEE" w:rsidRDefault="00C734FB" w:rsidP="00C734FB">
      <w:pPr>
        <w:pStyle w:val="Heading2"/>
        <w:tabs>
          <w:tab w:val="clear" w:pos="1135"/>
          <w:tab w:val="num" w:pos="851"/>
        </w:tabs>
        <w:ind w:left="851"/>
      </w:pPr>
      <w:r w:rsidRPr="009E6BEE">
        <w:t xml:space="preserve">The Probationary Period is deemed to continue even where the duration of the Probationary Period has passed and shall continue until such time that the employee receives written confirmation from the </w:t>
      </w:r>
      <w:r>
        <w:t>Governing Body or School</w:t>
      </w:r>
      <w:r w:rsidRPr="009E6BEE">
        <w:t xml:space="preserve"> that they have successfully passed probation.</w:t>
      </w:r>
    </w:p>
    <w:p w14:paraId="23C9474C" w14:textId="65F224AC" w:rsidR="000B425D" w:rsidRDefault="000B425D" w:rsidP="000B425D">
      <w:pPr>
        <w:pStyle w:val="Heading2"/>
        <w:numPr>
          <w:ilvl w:val="0"/>
          <w:numId w:val="0"/>
        </w:numPr>
        <w:tabs>
          <w:tab w:val="left" w:pos="567"/>
        </w:tabs>
        <w:ind w:left="567"/>
      </w:pPr>
      <w:r w:rsidRPr="000B425D">
        <w:rPr>
          <w:highlight w:val="yellow"/>
        </w:rPr>
        <w:t>OR:</w:t>
      </w:r>
      <w:r>
        <w:t xml:space="preserve"> Employment with us is not subject to a probationary period. </w:t>
      </w:r>
    </w:p>
    <w:p w14:paraId="2E1FF3A2" w14:textId="77777777" w:rsidR="00E22FB5" w:rsidRPr="00815B65" w:rsidRDefault="00E22FB5" w:rsidP="00533C1C">
      <w:pPr>
        <w:pStyle w:val="Heading1"/>
        <w:tabs>
          <w:tab w:val="clear" w:pos="851"/>
          <w:tab w:val="left" w:pos="567"/>
        </w:tabs>
        <w:ind w:left="567" w:hanging="567"/>
        <w:rPr>
          <w:color w:val="C00000"/>
        </w:rPr>
      </w:pPr>
      <w:bookmarkStart w:id="56" w:name="_Ref399766486"/>
      <w:bookmarkStart w:id="57" w:name="_Toc399767938"/>
      <w:bookmarkStart w:id="58" w:name="_Toc417396220"/>
      <w:bookmarkEnd w:id="54"/>
      <w:r w:rsidRPr="00815B65">
        <w:rPr>
          <w:color w:val="C00000"/>
        </w:rPr>
        <w:t>CONTINUOUS EMPLOYMENT</w:t>
      </w:r>
      <w:bookmarkEnd w:id="56"/>
      <w:bookmarkEnd w:id="57"/>
      <w:bookmarkEnd w:id="58"/>
    </w:p>
    <w:p w14:paraId="2E1FF3A6" w14:textId="49B32974" w:rsidR="00E22FB5" w:rsidRPr="006B7B39" w:rsidRDefault="00AF4A11" w:rsidP="00AF4A11">
      <w:pPr>
        <w:pStyle w:val="Heading2"/>
        <w:numPr>
          <w:ilvl w:val="0"/>
          <w:numId w:val="0"/>
        </w:numPr>
        <w:tabs>
          <w:tab w:val="left" w:pos="567"/>
        </w:tabs>
        <w:ind w:left="567"/>
      </w:pPr>
      <w:bookmarkStart w:id="59" w:name="_Toc399767939"/>
      <w:bookmarkStart w:id="60" w:name="_Toc399767942"/>
      <w:r w:rsidRPr="006B7B39">
        <w:t xml:space="preserve">Any period of continuous service is set out in the Offer Letter. </w:t>
      </w:r>
      <w:bookmarkEnd w:id="59"/>
      <w:bookmarkEnd w:id="60"/>
    </w:p>
    <w:p w14:paraId="2E1FF3A7" w14:textId="77777777" w:rsidR="00ED570B" w:rsidRPr="0096783C" w:rsidRDefault="00ED570B" w:rsidP="00533C1C">
      <w:pPr>
        <w:pStyle w:val="Heading1"/>
        <w:tabs>
          <w:tab w:val="clear" w:pos="851"/>
        </w:tabs>
        <w:ind w:left="567" w:hanging="567"/>
        <w:rPr>
          <w:color w:val="C00000"/>
        </w:rPr>
      </w:pPr>
      <w:bookmarkStart w:id="61" w:name="_Ref399766547"/>
      <w:bookmarkStart w:id="62" w:name="_Toc399767943"/>
      <w:bookmarkStart w:id="63" w:name="_Toc417396221"/>
      <w:r w:rsidRPr="0096783C">
        <w:rPr>
          <w:color w:val="C00000"/>
        </w:rPr>
        <w:t>CONDITIONS AND WARRANTIES</w:t>
      </w:r>
      <w:bookmarkEnd w:id="61"/>
      <w:bookmarkEnd w:id="62"/>
      <w:bookmarkEnd w:id="63"/>
    </w:p>
    <w:p w14:paraId="2E1FF3A8" w14:textId="1C8D8CE0" w:rsidR="00ED570B" w:rsidRPr="0096783C" w:rsidRDefault="00931929" w:rsidP="00533C1C">
      <w:pPr>
        <w:pStyle w:val="Heading2"/>
        <w:ind w:left="567" w:hanging="567"/>
      </w:pPr>
      <w:bookmarkStart w:id="64" w:name="_Toc399767944"/>
      <w:bookmarkStart w:id="65" w:name="_Hlk71885108"/>
      <w:r w:rsidRPr="0096783C">
        <w:t xml:space="preserve">Employees </w:t>
      </w:r>
      <w:r w:rsidR="00ED570B" w:rsidRPr="0096783C">
        <w:t xml:space="preserve">represent and warrant to us that, by entering into this </w:t>
      </w:r>
      <w:r w:rsidRPr="0096783C">
        <w:t>A</w:t>
      </w:r>
      <w:r w:rsidR="00ED570B" w:rsidRPr="0096783C">
        <w:t xml:space="preserve">greement or performing any of </w:t>
      </w:r>
      <w:r w:rsidRPr="0096783C">
        <w:t xml:space="preserve">their </w:t>
      </w:r>
      <w:r w:rsidR="00ED570B" w:rsidRPr="0096783C">
        <w:t>obligations under it,</w:t>
      </w:r>
      <w:r w:rsidRPr="0096783C">
        <w:t xml:space="preserve"> they w</w:t>
      </w:r>
      <w:r w:rsidR="00ED570B" w:rsidRPr="0096783C">
        <w:t xml:space="preserve">ill not be in breach of any court order or any express or implied terms of any contract or other obligation binding on </w:t>
      </w:r>
      <w:r w:rsidRPr="0096783C">
        <w:t>them</w:t>
      </w:r>
      <w:r w:rsidR="00ED570B" w:rsidRPr="0096783C">
        <w:t>.</w:t>
      </w:r>
      <w:bookmarkEnd w:id="64"/>
    </w:p>
    <w:p w14:paraId="2E1FF3A9" w14:textId="23063AD7" w:rsidR="00ED570B" w:rsidRPr="0096783C" w:rsidRDefault="00A818BF" w:rsidP="00533C1C">
      <w:pPr>
        <w:pStyle w:val="Heading2"/>
        <w:ind w:left="567" w:hanging="567"/>
      </w:pPr>
      <w:bookmarkStart w:id="66" w:name="_Toc399767945"/>
      <w:r w:rsidRPr="0096783C">
        <w:t xml:space="preserve">Employees </w:t>
      </w:r>
      <w:r w:rsidR="00ED570B" w:rsidRPr="0096783C">
        <w:t xml:space="preserve">represent and warrant that </w:t>
      </w:r>
      <w:r w:rsidRPr="0096783C">
        <w:t xml:space="preserve">they </w:t>
      </w:r>
      <w:r w:rsidR="00ED570B" w:rsidRPr="0096783C">
        <w:t xml:space="preserve">have disclosed all convictions </w:t>
      </w:r>
      <w:r w:rsidR="009E6E61" w:rsidRPr="0096783C">
        <w:t>(</w:t>
      </w:r>
      <w:r w:rsidR="00ED570B" w:rsidRPr="0096783C">
        <w:t>including any that are spent</w:t>
      </w:r>
      <w:bookmarkEnd w:id="66"/>
      <w:r w:rsidR="009E6E61" w:rsidRPr="0096783C">
        <w:t>)</w:t>
      </w:r>
      <w:r w:rsidR="00B01685" w:rsidRPr="0096783C">
        <w:t xml:space="preserve">, </w:t>
      </w:r>
      <w:bookmarkStart w:id="67" w:name="_Hlk71284243"/>
      <w:r w:rsidR="00C801D9">
        <w:t>cautions, final warnings and reprimands that are not protected</w:t>
      </w:r>
      <w:bookmarkEnd w:id="67"/>
      <w:r w:rsidR="00C801D9">
        <w:t xml:space="preserve">, </w:t>
      </w:r>
      <w:r w:rsidR="00B01685" w:rsidRPr="0096783C">
        <w:t>bankruptcies and any composition with creditors</w:t>
      </w:r>
      <w:r w:rsidR="00D370CE" w:rsidRPr="0096783C">
        <w:t>.</w:t>
      </w:r>
    </w:p>
    <w:p w14:paraId="2E1FF3AA" w14:textId="655FD249" w:rsidR="00ED570B" w:rsidRPr="0096783C" w:rsidRDefault="00A818BF" w:rsidP="00533C1C">
      <w:pPr>
        <w:pStyle w:val="Heading2"/>
        <w:ind w:left="567" w:hanging="567"/>
      </w:pPr>
      <w:bookmarkStart w:id="68" w:name="_Toc399767946"/>
      <w:r w:rsidRPr="0096783C">
        <w:t>Employees w</w:t>
      </w:r>
      <w:r w:rsidR="00ED570B" w:rsidRPr="0096783C">
        <w:t xml:space="preserve">arrant that </w:t>
      </w:r>
      <w:r w:rsidRPr="0096783C">
        <w:t xml:space="preserve">they </w:t>
      </w:r>
      <w:r w:rsidR="00ED570B" w:rsidRPr="0096783C">
        <w:t xml:space="preserve">are entitled to work in the United Kingdom without any additional approvals and will notify </w:t>
      </w:r>
      <w:r w:rsidR="00C40C4E" w:rsidRPr="0096783C">
        <w:t>us</w:t>
      </w:r>
      <w:r w:rsidR="00ED570B" w:rsidRPr="0096783C">
        <w:t xml:space="preserve"> immediately if </w:t>
      </w:r>
      <w:r w:rsidRPr="0096783C">
        <w:t xml:space="preserve">they </w:t>
      </w:r>
      <w:r w:rsidR="00ED570B" w:rsidRPr="0096783C">
        <w:t xml:space="preserve">cease to be so entitled during </w:t>
      </w:r>
      <w:r w:rsidRPr="0096783C">
        <w:t xml:space="preserve">their </w:t>
      </w:r>
      <w:r w:rsidR="00C40C4E" w:rsidRPr="0096783C">
        <w:t>employment</w:t>
      </w:r>
      <w:r w:rsidR="00ED570B" w:rsidRPr="0096783C">
        <w:t>.</w:t>
      </w:r>
      <w:bookmarkEnd w:id="68"/>
    </w:p>
    <w:p w14:paraId="2E1FF3AC" w14:textId="469C5338" w:rsidR="00ED570B" w:rsidRPr="009A7469" w:rsidRDefault="00A818BF" w:rsidP="00533C1C">
      <w:pPr>
        <w:pStyle w:val="Heading2"/>
        <w:ind w:left="567" w:hanging="567"/>
      </w:pPr>
      <w:bookmarkStart w:id="69" w:name="_Toc399767948"/>
      <w:r>
        <w:t>E</w:t>
      </w:r>
      <w:r w:rsidR="00ED570B" w:rsidRPr="009A7469">
        <w:t xml:space="preserve">mployment </w:t>
      </w:r>
      <w:r>
        <w:t xml:space="preserve">with us </w:t>
      </w:r>
      <w:r w:rsidR="00ED570B" w:rsidRPr="009A7469">
        <w:t xml:space="preserve">is </w:t>
      </w:r>
      <w:r w:rsidR="00ED570B">
        <w:t xml:space="preserve">strictly </w:t>
      </w:r>
      <w:r w:rsidR="00ED570B" w:rsidRPr="009A7469">
        <w:t>conditional upon</w:t>
      </w:r>
      <w:r w:rsidR="00ED570B">
        <w:t>:</w:t>
      </w:r>
      <w:bookmarkEnd w:id="69"/>
    </w:p>
    <w:p w14:paraId="10633E20" w14:textId="1C0117C7" w:rsidR="00350D2F" w:rsidRDefault="00A818BF" w:rsidP="00350D2F">
      <w:pPr>
        <w:pStyle w:val="ListParagraph"/>
        <w:numPr>
          <w:ilvl w:val="1"/>
          <w:numId w:val="24"/>
        </w:numPr>
      </w:pPr>
      <w:bookmarkStart w:id="70" w:name="_Toc399767949"/>
      <w:r w:rsidRPr="00905D64">
        <w:t xml:space="preserve">Employees </w:t>
      </w:r>
      <w:r w:rsidR="00ED570B" w:rsidRPr="00905D64">
        <w:t>not being barred from regulated activity relating to children in accordance with section 3(2) of the Safeguarding Vulnerable Groups Act 2006;</w:t>
      </w:r>
      <w:bookmarkStart w:id="71" w:name="_Toc399767950"/>
      <w:bookmarkEnd w:id="70"/>
    </w:p>
    <w:p w14:paraId="70F9F273" w14:textId="77777777" w:rsidR="00A56BD9" w:rsidRDefault="00A56BD9" w:rsidP="00A56BD9">
      <w:pPr>
        <w:pStyle w:val="ListParagraph"/>
        <w:ind w:left="1134"/>
      </w:pPr>
    </w:p>
    <w:p w14:paraId="6D7F75B8" w14:textId="77777777" w:rsidR="005D747F" w:rsidRDefault="00533D3C" w:rsidP="00350D2F">
      <w:pPr>
        <w:pStyle w:val="ListParagraph"/>
        <w:numPr>
          <w:ilvl w:val="1"/>
          <w:numId w:val="24"/>
        </w:numPr>
      </w:pPr>
      <w:r>
        <w:t xml:space="preserve">employees not being disqualified from registration under the </w:t>
      </w:r>
      <w:r w:rsidRPr="007D0D63">
        <w:t xml:space="preserve">Childcare (Disqualification) </w:t>
      </w:r>
      <w:r>
        <w:t xml:space="preserve">and Childcare (Early Years Provision Free of Charge (Extended Entitlement) (Amendment) </w:t>
      </w:r>
      <w:r w:rsidRPr="007D0D63">
        <w:t>Regulations 20</w:t>
      </w:r>
      <w:r>
        <w:t>18;</w:t>
      </w:r>
    </w:p>
    <w:p w14:paraId="75A2A179" w14:textId="4DD3FBC5" w:rsidR="00533D3C" w:rsidRDefault="00533D3C" w:rsidP="005D747F">
      <w:pPr>
        <w:pStyle w:val="ListParagraph"/>
        <w:ind w:left="1134"/>
      </w:pPr>
    </w:p>
    <w:p w14:paraId="10C00D69" w14:textId="77777777" w:rsidR="00B739EA" w:rsidRDefault="008F45C4" w:rsidP="00B739EA">
      <w:pPr>
        <w:pStyle w:val="ListParagraph"/>
        <w:numPr>
          <w:ilvl w:val="1"/>
          <w:numId w:val="24"/>
        </w:numPr>
      </w:pPr>
      <w:r>
        <w:t>employees not being subject to any restrictions which pre</w:t>
      </w:r>
      <w:r w:rsidR="00C82FC8">
        <w:t>vent them from holding office a</w:t>
      </w:r>
      <w:r>
        <w:t>s</w:t>
      </w:r>
      <w:r w:rsidR="00C82FC8">
        <w:t xml:space="preserve"> a</w:t>
      </w:r>
      <w:r>
        <w:t xml:space="preserve"> director; </w:t>
      </w:r>
      <w:bookmarkStart w:id="72" w:name="_Toc399767951"/>
      <w:bookmarkEnd w:id="71"/>
    </w:p>
    <w:p w14:paraId="4893E820" w14:textId="77777777" w:rsidR="007260A0" w:rsidRDefault="007260A0" w:rsidP="007260A0">
      <w:pPr>
        <w:pStyle w:val="ListParagraph"/>
      </w:pPr>
    </w:p>
    <w:p w14:paraId="138F37C7" w14:textId="77777777" w:rsidR="007260A0" w:rsidRDefault="007260A0" w:rsidP="007260A0">
      <w:pPr>
        <w:pStyle w:val="ListParagraph"/>
        <w:numPr>
          <w:ilvl w:val="1"/>
          <w:numId w:val="24"/>
        </w:numPr>
      </w:pPr>
      <w:r>
        <w:t xml:space="preserve">Employees </w:t>
      </w:r>
      <w:r w:rsidRPr="009A7469">
        <w:t xml:space="preserve">confirming </w:t>
      </w:r>
      <w:r>
        <w:t xml:space="preserve">their </w:t>
      </w:r>
      <w:r w:rsidRPr="009A7469">
        <w:t>identity</w:t>
      </w:r>
      <w:r>
        <w:t xml:space="preserve"> to our satisfaction;</w:t>
      </w:r>
    </w:p>
    <w:p w14:paraId="5327ACF9" w14:textId="77777777" w:rsidR="00B739EA" w:rsidRDefault="00B739EA" w:rsidP="00B739EA">
      <w:pPr>
        <w:pStyle w:val="ListParagraph"/>
      </w:pPr>
    </w:p>
    <w:p w14:paraId="1A7B8CA2" w14:textId="77777777" w:rsidR="007260A0" w:rsidRDefault="00905D64" w:rsidP="007260A0">
      <w:pPr>
        <w:pStyle w:val="ListParagraph"/>
        <w:numPr>
          <w:ilvl w:val="1"/>
          <w:numId w:val="24"/>
        </w:numPr>
      </w:pPr>
      <w:r>
        <w:t xml:space="preserve">Employees </w:t>
      </w:r>
      <w:r w:rsidRPr="009A7469">
        <w:t xml:space="preserve">having </w:t>
      </w:r>
      <w:r>
        <w:t xml:space="preserve">honestly and fully </w:t>
      </w:r>
      <w:r w:rsidRPr="009A7469">
        <w:t>identified</w:t>
      </w:r>
      <w:r>
        <w:t xml:space="preserve"> to us</w:t>
      </w:r>
      <w:r w:rsidRPr="009A7469">
        <w:t xml:space="preserve"> any periods when </w:t>
      </w:r>
      <w:r>
        <w:t xml:space="preserve">they </w:t>
      </w:r>
      <w:r w:rsidRPr="009A7469">
        <w:t>have lived or worked outside the UK and us being satisfied from further enquiries that</w:t>
      </w:r>
      <w:r>
        <w:t xml:space="preserve"> they </w:t>
      </w:r>
      <w:r w:rsidRPr="009A7469">
        <w:t>are suitable to work w</w:t>
      </w:r>
      <w:r>
        <w:t>i</w:t>
      </w:r>
      <w:r w:rsidRPr="009A7469">
        <w:t>th children</w:t>
      </w:r>
      <w:r>
        <w:t>;</w:t>
      </w:r>
      <w:bookmarkStart w:id="73" w:name="_Toc399767952"/>
      <w:bookmarkEnd w:id="72"/>
    </w:p>
    <w:p w14:paraId="6CE6C4D2" w14:textId="77777777" w:rsidR="007260A0" w:rsidRDefault="007260A0" w:rsidP="007260A0">
      <w:pPr>
        <w:pStyle w:val="ListParagraph"/>
      </w:pPr>
    </w:p>
    <w:p w14:paraId="33AF8BA0" w14:textId="77777777" w:rsidR="007260A0" w:rsidRDefault="00905D64" w:rsidP="007260A0">
      <w:pPr>
        <w:pStyle w:val="ListParagraph"/>
        <w:numPr>
          <w:ilvl w:val="1"/>
          <w:numId w:val="24"/>
        </w:numPr>
      </w:pPr>
      <w:r>
        <w:t>Employees having honestly and fully identified to us any periods where they were not in employment and us being satisfied from further enquiries that they are suitable to work with children;</w:t>
      </w:r>
      <w:bookmarkStart w:id="74" w:name="_Toc399767953"/>
      <w:bookmarkEnd w:id="73"/>
    </w:p>
    <w:p w14:paraId="4F246442" w14:textId="77777777" w:rsidR="007260A0" w:rsidRDefault="007260A0" w:rsidP="007260A0">
      <w:pPr>
        <w:pStyle w:val="ListParagraph"/>
      </w:pPr>
    </w:p>
    <w:p w14:paraId="15DE1FCA" w14:textId="3BFDAAA4" w:rsidR="007260A0" w:rsidRDefault="00A818BF" w:rsidP="007260A0">
      <w:pPr>
        <w:pStyle w:val="ListParagraph"/>
        <w:numPr>
          <w:ilvl w:val="1"/>
          <w:numId w:val="24"/>
        </w:numPr>
      </w:pPr>
      <w:r>
        <w:t xml:space="preserve">Employees </w:t>
      </w:r>
      <w:r w:rsidR="00ED570B" w:rsidRPr="009A7469">
        <w:t xml:space="preserve">not having any </w:t>
      </w:r>
      <w:r w:rsidR="00C40C4E">
        <w:t xml:space="preserve">undeclared spent or </w:t>
      </w:r>
      <w:r w:rsidR="00ED570B" w:rsidRPr="009A7469">
        <w:t>unspent convictions</w:t>
      </w:r>
      <w:r w:rsidR="00B7038F">
        <w:t xml:space="preserve">, </w:t>
      </w:r>
      <w:bookmarkStart w:id="75" w:name="_Hlk71284577"/>
      <w:r w:rsidR="00B7038F">
        <w:t>cautions, final warnings or reprimands that are not protected</w:t>
      </w:r>
      <w:r w:rsidR="00ED570B" w:rsidRPr="009A7469">
        <w:t>;</w:t>
      </w:r>
      <w:bookmarkStart w:id="76" w:name="_Toc399767954"/>
      <w:bookmarkEnd w:id="74"/>
    </w:p>
    <w:bookmarkEnd w:id="75"/>
    <w:p w14:paraId="24D1E4DD" w14:textId="77777777" w:rsidR="007260A0" w:rsidRDefault="007260A0" w:rsidP="007260A0">
      <w:pPr>
        <w:pStyle w:val="ListParagraph"/>
      </w:pPr>
    </w:p>
    <w:p w14:paraId="38C2CAE5" w14:textId="72A29E40" w:rsidR="007260A0" w:rsidRDefault="00905D64" w:rsidP="007260A0">
      <w:pPr>
        <w:pStyle w:val="ListParagraph"/>
        <w:numPr>
          <w:ilvl w:val="1"/>
          <w:numId w:val="24"/>
        </w:numPr>
      </w:pPr>
      <w:r>
        <w:t>Employees n</w:t>
      </w:r>
      <w:r w:rsidRPr="009A7469">
        <w:t xml:space="preserve">ot having been referred to the </w:t>
      </w:r>
      <w:r w:rsidR="00693846">
        <w:t>[</w:t>
      </w:r>
      <w:r w:rsidR="00693846" w:rsidRPr="00226E48">
        <w:rPr>
          <w:highlight w:val="yellow"/>
        </w:rPr>
        <w:t>for Schools in  England: Teaching Regulation Agency/for Schools In Wales: Education Workforce Council</w:t>
      </w:r>
      <w:r w:rsidR="00693846">
        <w:t>]</w:t>
      </w:r>
      <w:r>
        <w:t xml:space="preserve"> </w:t>
      </w:r>
      <w:r w:rsidRPr="009A7469">
        <w:t xml:space="preserve">or </w:t>
      </w:r>
      <w:r>
        <w:t>its predecessors or equivalents</w:t>
      </w:r>
      <w:r w:rsidRPr="009A7469">
        <w:t xml:space="preserve"> for any matter relating to teaching</w:t>
      </w:r>
      <w:r>
        <w:t xml:space="preserve"> or</w:t>
      </w:r>
      <w:r w:rsidR="00FA235F">
        <w:t>,</w:t>
      </w:r>
      <w:r>
        <w:t xml:space="preserve"> if referred</w:t>
      </w:r>
      <w:r w:rsidR="00FA235F">
        <w:t>,</w:t>
      </w:r>
      <w:r>
        <w:t xml:space="preserve"> no action has been taken by the </w:t>
      </w:r>
      <w:r w:rsidR="00693846">
        <w:t>[</w:t>
      </w:r>
      <w:r w:rsidR="00693846" w:rsidRPr="00226E48">
        <w:rPr>
          <w:highlight w:val="yellow"/>
        </w:rPr>
        <w:t>for Schools in  England: Teaching Regulation Agency/for Schools In Wales: Education Workforce Council</w:t>
      </w:r>
      <w:r w:rsidR="00693846">
        <w:t>]</w:t>
      </w:r>
      <w:r w:rsidRPr="009A7469">
        <w:t>;</w:t>
      </w:r>
      <w:bookmarkStart w:id="77" w:name="_Toc399767955"/>
      <w:bookmarkEnd w:id="76"/>
    </w:p>
    <w:p w14:paraId="0F71D6EE" w14:textId="77777777" w:rsidR="007260A0" w:rsidRDefault="007260A0" w:rsidP="007260A0">
      <w:pPr>
        <w:pStyle w:val="ListParagraph"/>
      </w:pPr>
    </w:p>
    <w:p w14:paraId="3B111840" w14:textId="77777777" w:rsidR="007260A0" w:rsidRDefault="00905D64" w:rsidP="007260A0">
      <w:pPr>
        <w:pStyle w:val="ListParagraph"/>
        <w:numPr>
          <w:ilvl w:val="1"/>
          <w:numId w:val="24"/>
        </w:numPr>
      </w:pPr>
      <w:r w:rsidRPr="009A7469">
        <w:t xml:space="preserve">receipt </w:t>
      </w:r>
      <w:r>
        <w:t xml:space="preserve">by us </w:t>
      </w:r>
      <w:r w:rsidRPr="009A7469">
        <w:t>of a</w:t>
      </w:r>
      <w:r>
        <w:t>n</w:t>
      </w:r>
      <w:r w:rsidRPr="009A7469">
        <w:t xml:space="preserve"> enhanced </w:t>
      </w:r>
      <w:r>
        <w:t xml:space="preserve">Criminal Records Check </w:t>
      </w:r>
      <w:r w:rsidRPr="009A7469">
        <w:t xml:space="preserve">from the Disclosure and Barring Service which does not disclose any matter not voluntarily disclosed to </w:t>
      </w:r>
      <w:r>
        <w:t>us</w:t>
      </w:r>
      <w:r w:rsidRPr="009A7469">
        <w:t xml:space="preserve"> before or at </w:t>
      </w:r>
      <w:r>
        <w:t xml:space="preserve">the employee’s </w:t>
      </w:r>
      <w:r w:rsidRPr="009A7469">
        <w:t xml:space="preserve">interview </w:t>
      </w:r>
      <w:r>
        <w:t>appointment;</w:t>
      </w:r>
      <w:bookmarkStart w:id="78" w:name="_Toc399767956"/>
      <w:bookmarkEnd w:id="77"/>
    </w:p>
    <w:p w14:paraId="2BD3E38A" w14:textId="77777777" w:rsidR="007260A0" w:rsidRDefault="007260A0" w:rsidP="007260A0">
      <w:pPr>
        <w:pStyle w:val="ListParagraph"/>
      </w:pPr>
    </w:p>
    <w:p w14:paraId="12A930DF" w14:textId="77777777" w:rsidR="007260A0" w:rsidRDefault="00905D64" w:rsidP="007260A0">
      <w:pPr>
        <w:pStyle w:val="ListParagraph"/>
        <w:numPr>
          <w:ilvl w:val="1"/>
          <w:numId w:val="24"/>
        </w:numPr>
      </w:pPr>
      <w:r w:rsidRPr="009A7469">
        <w:t xml:space="preserve">the contents of any curriculum vitae or job application supplied by </w:t>
      </w:r>
      <w:r>
        <w:t xml:space="preserve">the employee </w:t>
      </w:r>
      <w:r w:rsidRPr="009A7469">
        <w:t>to us or any employment agency being true</w:t>
      </w:r>
      <w:r w:rsidRPr="00804F64">
        <w:t>;</w:t>
      </w:r>
      <w:bookmarkStart w:id="79" w:name="_Toc399767957"/>
      <w:bookmarkEnd w:id="78"/>
    </w:p>
    <w:p w14:paraId="311CD449" w14:textId="77777777" w:rsidR="007260A0" w:rsidRDefault="007260A0" w:rsidP="007260A0">
      <w:pPr>
        <w:pStyle w:val="ListParagraph"/>
      </w:pPr>
    </w:p>
    <w:p w14:paraId="03B97CC1" w14:textId="77777777" w:rsidR="007260A0" w:rsidRDefault="00905D64" w:rsidP="007260A0">
      <w:pPr>
        <w:pStyle w:val="ListParagraph"/>
        <w:numPr>
          <w:ilvl w:val="1"/>
          <w:numId w:val="24"/>
        </w:numPr>
      </w:pPr>
      <w:r w:rsidRPr="009A7469">
        <w:t xml:space="preserve">any representations made by </w:t>
      </w:r>
      <w:r>
        <w:t>the employee t</w:t>
      </w:r>
      <w:r w:rsidRPr="009A7469">
        <w:t xml:space="preserve">o us prior to </w:t>
      </w:r>
      <w:r>
        <w:t>the Commencement Date being</w:t>
      </w:r>
      <w:r w:rsidRPr="009A7469">
        <w:t xml:space="preserve"> true;</w:t>
      </w:r>
      <w:bookmarkStart w:id="80" w:name="_Toc399767958"/>
      <w:bookmarkEnd w:id="79"/>
    </w:p>
    <w:p w14:paraId="09D0BD19" w14:textId="77777777" w:rsidR="007260A0" w:rsidRDefault="007260A0" w:rsidP="007260A0">
      <w:pPr>
        <w:pStyle w:val="ListParagraph"/>
      </w:pPr>
    </w:p>
    <w:p w14:paraId="64BC68B1" w14:textId="77777777" w:rsidR="007260A0" w:rsidRDefault="00905D64" w:rsidP="007260A0">
      <w:pPr>
        <w:pStyle w:val="ListParagraph"/>
        <w:numPr>
          <w:ilvl w:val="1"/>
          <w:numId w:val="24"/>
        </w:numPr>
      </w:pPr>
      <w:r w:rsidRPr="009A7469">
        <w:t>the references supplied to us being genuine references from genuine employers</w:t>
      </w:r>
      <w:r>
        <w:t>;</w:t>
      </w:r>
      <w:bookmarkStart w:id="81" w:name="_Toc399767959"/>
      <w:bookmarkEnd w:id="80"/>
    </w:p>
    <w:p w14:paraId="1B0AAB18" w14:textId="77777777" w:rsidR="007260A0" w:rsidRDefault="007260A0" w:rsidP="007260A0">
      <w:pPr>
        <w:pStyle w:val="ListParagraph"/>
      </w:pPr>
    </w:p>
    <w:p w14:paraId="13F8B7F7" w14:textId="77777777" w:rsidR="007260A0" w:rsidRDefault="00905D64" w:rsidP="007260A0">
      <w:pPr>
        <w:pStyle w:val="ListParagraph"/>
        <w:numPr>
          <w:ilvl w:val="1"/>
          <w:numId w:val="24"/>
        </w:numPr>
      </w:pPr>
      <w:r>
        <w:t xml:space="preserve">the references </w:t>
      </w:r>
      <w:r w:rsidRPr="009A7469">
        <w:t>(and answers to all other enquiries) supplied to us being satisfactory to us;</w:t>
      </w:r>
      <w:bookmarkStart w:id="82" w:name="_Toc399767960"/>
      <w:bookmarkEnd w:id="81"/>
    </w:p>
    <w:p w14:paraId="34EA3ED5" w14:textId="77777777" w:rsidR="007260A0" w:rsidRDefault="007260A0" w:rsidP="007260A0">
      <w:pPr>
        <w:pStyle w:val="ListParagraph"/>
      </w:pPr>
    </w:p>
    <w:p w14:paraId="5DCA276E" w14:textId="38CC0A98" w:rsidR="007260A0" w:rsidRDefault="00905D64" w:rsidP="00F86AF5">
      <w:pPr>
        <w:pStyle w:val="ListParagraph"/>
        <w:numPr>
          <w:ilvl w:val="1"/>
          <w:numId w:val="24"/>
        </w:numPr>
      </w:pPr>
      <w:r>
        <w:t xml:space="preserve">employees having disclosed to us details of any Connected Person whom they know to be a </w:t>
      </w:r>
      <w:r w:rsidR="001E7B79">
        <w:t xml:space="preserve">member of the Governing Body </w:t>
      </w:r>
      <w:r>
        <w:t>or a member of the Senior Leadership Team</w:t>
      </w:r>
      <w:r w:rsidR="00B739EA">
        <w:t xml:space="preserve"> at the </w:t>
      </w:r>
      <w:r w:rsidR="001E7B79">
        <w:t>School</w:t>
      </w:r>
      <w:r w:rsidRPr="009A7469">
        <w:t>;</w:t>
      </w:r>
      <w:bookmarkStart w:id="83" w:name="_Toc399767961"/>
      <w:bookmarkEnd w:id="82"/>
    </w:p>
    <w:p w14:paraId="4C36FBA9" w14:textId="77777777" w:rsidR="007260A0" w:rsidRDefault="007260A0" w:rsidP="007260A0">
      <w:pPr>
        <w:pStyle w:val="ListParagraph"/>
      </w:pPr>
    </w:p>
    <w:p w14:paraId="30B7DF48" w14:textId="77777777" w:rsidR="007260A0" w:rsidRDefault="00905D64" w:rsidP="007260A0">
      <w:pPr>
        <w:pStyle w:val="ListParagraph"/>
        <w:numPr>
          <w:ilvl w:val="1"/>
          <w:numId w:val="24"/>
        </w:numPr>
      </w:pPr>
      <w:r>
        <w:t xml:space="preserve">employees </w:t>
      </w:r>
      <w:r w:rsidRPr="009A7469">
        <w:t>having the legal righ</w:t>
      </w:r>
      <w:r>
        <w:t>t to work in the United Kingdom;</w:t>
      </w:r>
      <w:r w:rsidRPr="00621C25">
        <w:t xml:space="preserve"> </w:t>
      </w:r>
      <w:bookmarkStart w:id="84" w:name="_Toc399767962"/>
      <w:bookmarkEnd w:id="83"/>
    </w:p>
    <w:p w14:paraId="531C776A" w14:textId="77777777" w:rsidR="007260A0" w:rsidRDefault="007260A0" w:rsidP="007260A0">
      <w:pPr>
        <w:pStyle w:val="ListParagraph"/>
      </w:pPr>
    </w:p>
    <w:p w14:paraId="0E6061E8" w14:textId="35C00A8B" w:rsidR="007260A0" w:rsidRPr="006B7B39" w:rsidRDefault="00905D64" w:rsidP="007260A0">
      <w:pPr>
        <w:pStyle w:val="ListParagraph"/>
        <w:numPr>
          <w:ilvl w:val="1"/>
          <w:numId w:val="24"/>
        </w:numPr>
      </w:pPr>
      <w:r>
        <w:t xml:space="preserve">employees </w:t>
      </w:r>
      <w:r w:rsidRPr="009A7469">
        <w:t>being medically fit to</w:t>
      </w:r>
      <w:r>
        <w:t xml:space="preserve"> </w:t>
      </w:r>
      <w:r w:rsidRPr="006B7B39">
        <w:t>work in a school setting as assessed by our external occupational health assessors</w:t>
      </w:r>
      <w:bookmarkEnd w:id="84"/>
      <w:r w:rsidR="007B2048" w:rsidRPr="006B7B39">
        <w:t xml:space="preserve"> in line with the Equality Act 2010 and any other </w:t>
      </w:r>
      <w:proofErr w:type="gramStart"/>
      <w:r w:rsidR="007B2048" w:rsidRPr="006B7B39">
        <w:t>relevant  legislative</w:t>
      </w:r>
      <w:proofErr w:type="gramEnd"/>
      <w:r w:rsidR="007B2048" w:rsidRPr="006B7B39">
        <w:t xml:space="preserve"> requirements</w:t>
      </w:r>
      <w:r w:rsidR="00320BB9" w:rsidRPr="006B7B39">
        <w:t>; and</w:t>
      </w:r>
    </w:p>
    <w:p w14:paraId="5AE79F48" w14:textId="77777777" w:rsidR="007260A0" w:rsidRPr="007260A0" w:rsidRDefault="007260A0" w:rsidP="007260A0">
      <w:pPr>
        <w:pStyle w:val="ListParagraph"/>
        <w:rPr>
          <w:highlight w:val="yellow"/>
        </w:rPr>
      </w:pPr>
    </w:p>
    <w:p w14:paraId="567456DA" w14:textId="374C6C9B" w:rsidR="007260A0" w:rsidRPr="007C2041" w:rsidRDefault="007260A0" w:rsidP="007260A0">
      <w:pPr>
        <w:pStyle w:val="ListParagraph"/>
        <w:numPr>
          <w:ilvl w:val="1"/>
          <w:numId w:val="24"/>
        </w:numPr>
      </w:pPr>
      <w:commentRangeStart w:id="85"/>
      <w:r w:rsidRPr="007C2041">
        <w:t>disclosure of:</w:t>
      </w:r>
    </w:p>
    <w:p w14:paraId="4834E008" w14:textId="3E9F08C1" w:rsidR="007260A0" w:rsidRPr="007C2041" w:rsidRDefault="007260A0" w:rsidP="007260A0">
      <w:pPr>
        <w:numPr>
          <w:ilvl w:val="0"/>
          <w:numId w:val="34"/>
        </w:numPr>
        <w:tabs>
          <w:tab w:val="left" w:pos="1418"/>
        </w:tabs>
        <w:ind w:left="1134"/>
      </w:pPr>
      <w:r w:rsidRPr="007C2041">
        <w:t xml:space="preserve">dismissal from any previous employment by reason of gross misconduct; </w:t>
      </w:r>
    </w:p>
    <w:p w14:paraId="2F836FE5" w14:textId="1F068CF0" w:rsidR="007260A0" w:rsidRPr="007C2041" w:rsidRDefault="007260A0" w:rsidP="007260A0">
      <w:pPr>
        <w:tabs>
          <w:tab w:val="left" w:pos="1418"/>
        </w:tabs>
        <w:ind w:left="1134" w:hanging="567"/>
      </w:pPr>
      <w:r w:rsidRPr="007C2041">
        <w:t>(ii)</w:t>
      </w:r>
      <w:r w:rsidRPr="007C2041">
        <w:tab/>
        <w:t>the termination of any previous employment in the context of disciplinary allegations having been made against them</w:t>
      </w:r>
      <w:r w:rsidR="00C734FB" w:rsidRPr="007C2041">
        <w:t xml:space="preserve"> even where any disciplinary process had not yet concluded at the point of termination/resignation</w:t>
      </w:r>
      <w:r w:rsidRPr="007C2041">
        <w:t>;</w:t>
      </w:r>
    </w:p>
    <w:p w14:paraId="00918B11" w14:textId="77777777" w:rsidR="00E93ECF" w:rsidRPr="007C2041" w:rsidRDefault="007260A0" w:rsidP="007260A0">
      <w:pPr>
        <w:numPr>
          <w:ilvl w:val="0"/>
          <w:numId w:val="35"/>
        </w:numPr>
        <w:contextualSpacing/>
      </w:pPr>
      <w:r w:rsidRPr="007C2041">
        <w:t>any suspension by a previous employer in the 12 months before the Commencement Date;</w:t>
      </w:r>
    </w:p>
    <w:p w14:paraId="606867A0" w14:textId="6A90AE77" w:rsidR="007260A0" w:rsidRPr="007C2041" w:rsidRDefault="007260A0" w:rsidP="00E93ECF">
      <w:pPr>
        <w:ind w:left="1287"/>
        <w:contextualSpacing/>
      </w:pPr>
      <w:r w:rsidRPr="007C2041">
        <w:t xml:space="preserve"> </w:t>
      </w:r>
    </w:p>
    <w:p w14:paraId="205C5140" w14:textId="09EF594B" w:rsidR="007260A0" w:rsidRPr="007C2041" w:rsidRDefault="007260A0" w:rsidP="007260A0">
      <w:pPr>
        <w:numPr>
          <w:ilvl w:val="0"/>
          <w:numId w:val="35"/>
        </w:numPr>
        <w:tabs>
          <w:tab w:val="left" w:pos="1418"/>
        </w:tabs>
      </w:pPr>
      <w:r w:rsidRPr="007C2041">
        <w:t xml:space="preserve">any disciplinary sanctions </w:t>
      </w:r>
      <w:proofErr w:type="gramStart"/>
      <w:r w:rsidRPr="007C2041">
        <w:t>made</w:t>
      </w:r>
      <w:proofErr w:type="gramEnd"/>
      <w:r w:rsidRPr="007C2041">
        <w:t xml:space="preserve"> or any formal capability process invoked in the </w:t>
      </w:r>
      <w:r w:rsidR="00E93ECF" w:rsidRPr="007C2041">
        <w:t>12</w:t>
      </w:r>
      <w:r w:rsidRPr="007C2041">
        <w:t xml:space="preserve"> months before the Commencement Date. </w:t>
      </w:r>
      <w:commentRangeEnd w:id="85"/>
      <w:r w:rsidR="00F64F05">
        <w:rPr>
          <w:rStyle w:val="CommentReference"/>
        </w:rPr>
        <w:commentReference w:id="85"/>
      </w:r>
    </w:p>
    <w:p w14:paraId="2E1FF3BB" w14:textId="2D29BE19" w:rsidR="00ED570B" w:rsidRDefault="00ED570B" w:rsidP="00533C1C">
      <w:pPr>
        <w:pStyle w:val="Heading2"/>
        <w:ind w:left="567" w:hanging="567"/>
      </w:pPr>
      <w:bookmarkStart w:id="86" w:name="_Toc399767963"/>
      <w:r>
        <w:t xml:space="preserve">In the event of </w:t>
      </w:r>
      <w:r w:rsidR="00F61484">
        <w:t xml:space="preserve">an employee </w:t>
      </w:r>
      <w:r>
        <w:t>having breached any condition</w:t>
      </w:r>
      <w:r w:rsidR="00D43EC0">
        <w:t>,</w:t>
      </w:r>
      <w:r>
        <w:t xml:space="preserve"> </w:t>
      </w:r>
      <w:r w:rsidR="00F61484">
        <w:t>their e</w:t>
      </w:r>
      <w:r>
        <w:t>mployment may be terminated immediately without notice</w:t>
      </w:r>
      <w:r w:rsidR="00C734FB">
        <w:t xml:space="preserve"> or payment in lieu of notice</w:t>
      </w:r>
      <w:r>
        <w:t>.</w:t>
      </w:r>
      <w:bookmarkEnd w:id="86"/>
    </w:p>
    <w:bookmarkEnd w:id="65"/>
    <w:p w14:paraId="2E1FF3BC" w14:textId="198F0B70"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77777777" w:rsidR="00533C1C" w:rsidRPr="00815B65" w:rsidRDefault="00533C1C" w:rsidP="00533C1C">
      <w:pPr>
        <w:pStyle w:val="Heading1"/>
        <w:tabs>
          <w:tab w:val="num" w:pos="851"/>
        </w:tabs>
        <w:ind w:left="567" w:hanging="567"/>
        <w:rPr>
          <w:color w:val="C00000"/>
        </w:rPr>
      </w:pPr>
      <w:bookmarkStart w:id="87" w:name="_Toc417315345"/>
      <w:r w:rsidRPr="00815B65">
        <w:rPr>
          <w:color w:val="C00000"/>
        </w:rPr>
        <w:t>REMUNERATION</w:t>
      </w:r>
      <w:bookmarkEnd w:id="87"/>
    </w:p>
    <w:p w14:paraId="084862F4" w14:textId="75E9469F" w:rsidR="00533C1C" w:rsidRPr="00C42BA1" w:rsidRDefault="003E4D3C" w:rsidP="00533C1C">
      <w:pPr>
        <w:pStyle w:val="Heading2"/>
        <w:ind w:left="567" w:hanging="567"/>
      </w:pPr>
      <w:bookmarkStart w:id="88" w:name="_Toc399767965"/>
      <w:r>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C16C09">
        <w:t xml:space="preserve"> and is subject to deductions of incom</w:t>
      </w:r>
      <w:r w:rsidR="00306916">
        <w:t>e tax and national insurance co</w:t>
      </w:r>
      <w:r w:rsidR="00C16C09">
        <w:t>ntributions as required by law</w:t>
      </w:r>
      <w:r>
        <w:t xml:space="preserve">. </w:t>
      </w:r>
      <w:r w:rsidR="00533C1C" w:rsidRPr="00C42BA1">
        <w:t xml:space="preserve"> </w:t>
      </w:r>
      <w:r w:rsidR="00533C1C">
        <w:t xml:space="preserve"> </w:t>
      </w:r>
      <w:bookmarkEnd w:id="88"/>
    </w:p>
    <w:p w14:paraId="71D5BE92" w14:textId="0836F149" w:rsidR="00533C1C" w:rsidRDefault="003E4D3C" w:rsidP="00533C1C">
      <w:pPr>
        <w:pStyle w:val="Heading2"/>
        <w:ind w:left="567" w:hanging="567"/>
      </w:pPr>
      <w:r>
        <w:t>P</w:t>
      </w:r>
      <w:r w:rsidR="00D43EC0">
        <w:t>art-</w:t>
      </w:r>
      <w:r w:rsidR="00533C1C">
        <w:t>time employee</w:t>
      </w:r>
      <w:r>
        <w:t>s</w:t>
      </w:r>
      <w:r w:rsidR="00DD79FA">
        <w:t>’</w:t>
      </w:r>
      <w:r w:rsidR="00533C1C">
        <w:t xml:space="preserve"> salary and any allowances have been pro-rated accordingly.</w:t>
      </w:r>
    </w:p>
    <w:p w14:paraId="2E1FF3C5" w14:textId="0C9AC418" w:rsidR="0033557D" w:rsidRDefault="007D34D8" w:rsidP="00931A4D">
      <w:pPr>
        <w:pStyle w:val="Heading2"/>
        <w:ind w:left="567" w:hanging="567"/>
      </w:pPr>
      <w:bookmarkStart w:id="89" w:name="_Toc399767972"/>
      <w:bookmarkStart w:id="90" w:name="_Hlk71885219"/>
      <w:r w:rsidRPr="00C42BA1">
        <w:t>Progression through a pay range is determined in accord</w:t>
      </w:r>
      <w:r w:rsidR="00621C25">
        <w:t>ance with our annual pay policy</w:t>
      </w:r>
      <w:r w:rsidR="00603C3A">
        <w:t>.</w:t>
      </w:r>
      <w:bookmarkEnd w:id="89"/>
      <w:r w:rsidR="00603C3A">
        <w:t xml:space="preserve">  There is no guaranteed annual pay rise.</w:t>
      </w:r>
      <w:r w:rsidR="00150AC5">
        <w:t xml:space="preserve">  </w:t>
      </w:r>
      <w:r w:rsidR="000B5386" w:rsidRPr="000B5386">
        <w:t xml:space="preserve">A pay rise in one academic year does not give rise to an expectation </w:t>
      </w:r>
      <w:r w:rsidR="00C734FB">
        <w:t xml:space="preserve">or obligation on the Governing Body or the School </w:t>
      </w:r>
      <w:r w:rsidR="000B5386" w:rsidRPr="000B5386">
        <w:t xml:space="preserve">that a pay rise will be given in any subsequent academic year. </w:t>
      </w:r>
      <w:r w:rsidR="000C2E9D">
        <w:t>[</w:t>
      </w:r>
      <w:r w:rsidR="00150AC5" w:rsidRPr="006B7B39">
        <w:t xml:space="preserve">There will be no salary review after notice of termination has been given by the employee or the </w:t>
      </w:r>
      <w:r w:rsidR="001E2EDD" w:rsidRPr="006B7B39">
        <w:t>Governing Body</w:t>
      </w:r>
      <w:r w:rsidR="00C734FB">
        <w:t xml:space="preserve"> [</w:t>
      </w:r>
      <w:r w:rsidR="00C734FB" w:rsidRPr="00B96FB4">
        <w:rPr>
          <w:highlight w:val="yellow"/>
        </w:rPr>
        <w:t>or where the employee is subject to active disciplinary and/or capability proceedings</w:t>
      </w:r>
      <w:r w:rsidR="00C734FB">
        <w:t>]</w:t>
      </w:r>
      <w:r w:rsidR="000C2E9D">
        <w:t>]</w:t>
      </w:r>
      <w:r w:rsidR="00150AC5">
        <w:t xml:space="preserve">. </w:t>
      </w:r>
      <w:r w:rsidR="00621C25">
        <w:t xml:space="preserve"> </w:t>
      </w:r>
    </w:p>
    <w:p w14:paraId="2E1FF3C6" w14:textId="3B91B904" w:rsidR="007D34D8" w:rsidRDefault="00472C74" w:rsidP="00931A4D">
      <w:pPr>
        <w:pStyle w:val="Heading2"/>
        <w:ind w:left="567" w:hanging="567"/>
      </w:pPr>
      <w:bookmarkStart w:id="91" w:name="_Toc399767973"/>
      <w:bookmarkEnd w:id="90"/>
      <w:commentRangeStart w:id="92"/>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91"/>
      <w:r>
        <w:t>]</w:t>
      </w:r>
      <w:commentRangeEnd w:id="92"/>
      <w:r w:rsidR="00047A73">
        <w:rPr>
          <w:rStyle w:val="CommentReference"/>
          <w:rFonts w:cs="Tahoma"/>
        </w:rPr>
        <w:commentReference w:id="92"/>
      </w:r>
    </w:p>
    <w:p w14:paraId="2E1FF3C7" w14:textId="5CE19F2E" w:rsidR="007D34D8" w:rsidRDefault="003E4D3C" w:rsidP="00931A4D">
      <w:pPr>
        <w:pStyle w:val="Heading2"/>
        <w:ind w:left="567" w:hanging="567"/>
      </w:pPr>
      <w:bookmarkStart w:id="93" w:name="_Toc399767974"/>
      <w:r>
        <w:t>R</w:t>
      </w:r>
      <w:r w:rsidR="006A4431">
        <w:t>emuneration</w:t>
      </w:r>
      <w:r w:rsidR="007D34D8" w:rsidRPr="00C42BA1">
        <w:t xml:space="preserve"> shall be payable by </w:t>
      </w:r>
      <w:r w:rsidR="008968D6">
        <w:t xml:space="preserve">equal </w:t>
      </w:r>
      <w:r w:rsidR="007D34D8" w:rsidRPr="00C42BA1">
        <w:t xml:space="preserve">monthly </w:t>
      </w:r>
      <w:r w:rsidR="006A4431" w:rsidRPr="00C42BA1">
        <w:t>instalments</w:t>
      </w:r>
      <w:r w:rsidR="007D34D8" w:rsidRPr="00C42BA1">
        <w:t xml:space="preserve"> in arrears</w:t>
      </w:r>
      <w:r w:rsidR="00434A0A">
        <w:t xml:space="preserve"> on the [</w:t>
      </w:r>
      <w:r w:rsidR="008E6908" w:rsidRPr="00ED64E3">
        <w:rPr>
          <w:highlight w:val="yellow"/>
        </w:rPr>
        <w:t>DAY</w:t>
      </w:r>
      <w:r w:rsidR="008E6908">
        <w:t>] of each month</w:t>
      </w:r>
      <w:r w:rsidR="00913DA4">
        <w:t xml:space="preserve"> </w:t>
      </w:r>
      <w:r w:rsidR="008E6908">
        <w:t>[</w:t>
      </w:r>
      <w:r w:rsidR="00913DA4" w:rsidRPr="00ED64E3">
        <w:rPr>
          <w:highlight w:val="yellow"/>
        </w:rPr>
        <w:t>except in December when you will normally be paid before the Christmas public holiday</w:t>
      </w:r>
      <w:r w:rsidR="008E6908">
        <w:t>]</w:t>
      </w:r>
      <w:r w:rsidR="00913DA4">
        <w:t xml:space="preserve">. </w:t>
      </w:r>
      <w:bookmarkEnd w:id="93"/>
    </w:p>
    <w:p w14:paraId="3E096AFB" w14:textId="77777777" w:rsidR="004276FB" w:rsidRDefault="004276FB" w:rsidP="00533C1C">
      <w:pPr>
        <w:pStyle w:val="Heading1"/>
        <w:tabs>
          <w:tab w:val="clear" w:pos="851"/>
          <w:tab w:val="left" w:pos="567"/>
        </w:tabs>
        <w:rPr>
          <w:color w:val="C00000"/>
        </w:rPr>
      </w:pPr>
      <w:bookmarkStart w:id="94" w:name="_Ref399766606"/>
      <w:bookmarkStart w:id="95" w:name="_Toc399767975"/>
      <w:bookmarkStart w:id="96" w:name="_Toc417396223"/>
      <w:r>
        <w:rPr>
          <w:color w:val="C00000"/>
        </w:rPr>
        <w:t>DEDUCTIONS</w:t>
      </w:r>
    </w:p>
    <w:p w14:paraId="38CFEB8F" w14:textId="3494887D" w:rsidR="004276FB" w:rsidRPr="004276FB" w:rsidRDefault="00E403FA" w:rsidP="004276FB">
      <w:pPr>
        <w:pStyle w:val="Heading1"/>
        <w:numPr>
          <w:ilvl w:val="0"/>
          <w:numId w:val="0"/>
        </w:numPr>
        <w:tabs>
          <w:tab w:val="clear" w:pos="851"/>
          <w:tab w:val="left" w:pos="567"/>
        </w:tabs>
        <w:rPr>
          <w:rFonts w:ascii="Arial" w:hAnsi="Arial"/>
          <w:b w:val="0"/>
        </w:rPr>
      </w:pPr>
      <w:r>
        <w:rPr>
          <w:rFonts w:ascii="Arial" w:hAnsi="Arial"/>
          <w:b w:val="0"/>
        </w:rPr>
        <w:t>At any time during employment or on its termination, w</w:t>
      </w:r>
      <w:r w:rsidR="004276FB" w:rsidRPr="004276FB">
        <w:rPr>
          <w:rFonts w:ascii="Arial" w:hAnsi="Arial"/>
          <w:b w:val="0"/>
        </w:rPr>
        <w:t xml:space="preserve">e may deduct from salary, or any other sums owed to employees, any monies owed to the </w:t>
      </w:r>
      <w:r w:rsidR="006E44AF">
        <w:rPr>
          <w:rFonts w:ascii="Arial" w:hAnsi="Arial"/>
          <w:b w:val="0"/>
        </w:rPr>
        <w:t>Governing Body by employ</w:t>
      </w:r>
      <w:r w:rsidR="004276FB" w:rsidRPr="004276FB">
        <w:rPr>
          <w:rFonts w:ascii="Arial" w:hAnsi="Arial"/>
          <w:b w:val="0"/>
        </w:rPr>
        <w:t xml:space="preserve">ees. </w:t>
      </w:r>
      <w:r w:rsidR="00540B64">
        <w:rPr>
          <w:rFonts w:ascii="Arial" w:hAnsi="Arial"/>
          <w:b w:val="0"/>
        </w:rPr>
        <w:t>Employees will be notified in advance of any intended deductions.</w:t>
      </w:r>
      <w:r>
        <w:rPr>
          <w:rFonts w:ascii="Arial" w:hAnsi="Arial"/>
          <w:b w:val="0"/>
        </w:rPr>
        <w:t xml:space="preserve">  </w:t>
      </w:r>
      <w:r w:rsidRPr="007B36B6">
        <w:rPr>
          <w:rFonts w:ascii="Arial" w:hAnsi="Arial"/>
          <w:b w:val="0"/>
        </w:rPr>
        <w:t xml:space="preserve">Arrangements to repay any sums due to the </w:t>
      </w:r>
      <w:r w:rsidR="00641491">
        <w:rPr>
          <w:rFonts w:ascii="Arial" w:hAnsi="Arial"/>
          <w:b w:val="0"/>
        </w:rPr>
        <w:t xml:space="preserve">Governing Body </w:t>
      </w:r>
      <w:r w:rsidRPr="007B36B6">
        <w:rPr>
          <w:rFonts w:ascii="Arial" w:hAnsi="Arial"/>
          <w:b w:val="0"/>
        </w:rPr>
        <w:t xml:space="preserve">will be made with </w:t>
      </w:r>
      <w:r w:rsidR="000312FA" w:rsidRPr="007B36B6">
        <w:rPr>
          <w:rFonts w:ascii="Arial" w:hAnsi="Arial"/>
          <w:b w:val="0"/>
        </w:rPr>
        <w:t>the intention of avoiding unnec</w:t>
      </w:r>
      <w:r w:rsidRPr="007B36B6">
        <w:rPr>
          <w:rFonts w:ascii="Arial" w:hAnsi="Arial"/>
          <w:b w:val="0"/>
        </w:rPr>
        <w:t>e</w:t>
      </w:r>
      <w:r w:rsidR="000312FA" w:rsidRPr="007B36B6">
        <w:rPr>
          <w:rFonts w:ascii="Arial" w:hAnsi="Arial"/>
          <w:b w:val="0"/>
        </w:rPr>
        <w:t>s</w:t>
      </w:r>
      <w:r w:rsidRPr="007B36B6">
        <w:rPr>
          <w:rFonts w:ascii="Arial" w:hAnsi="Arial"/>
          <w:b w:val="0"/>
        </w:rPr>
        <w:t>sary hardship.</w:t>
      </w:r>
      <w:r>
        <w:rPr>
          <w:rFonts w:ascii="Arial" w:hAnsi="Arial"/>
          <w:b w:val="0"/>
        </w:rPr>
        <w:t xml:space="preserve"> </w:t>
      </w:r>
      <w:r w:rsidR="00540B64">
        <w:rPr>
          <w:rFonts w:ascii="Arial" w:hAnsi="Arial"/>
          <w:b w:val="0"/>
        </w:rPr>
        <w:t xml:space="preserve"> </w:t>
      </w:r>
    </w:p>
    <w:p w14:paraId="60B16E9F" w14:textId="65C6AFD0" w:rsidR="00AE68CD" w:rsidRDefault="00AE68CD" w:rsidP="00533C1C">
      <w:pPr>
        <w:pStyle w:val="Heading1"/>
        <w:tabs>
          <w:tab w:val="clear" w:pos="851"/>
          <w:tab w:val="left" w:pos="567"/>
        </w:tabs>
        <w:rPr>
          <w:color w:val="C00000"/>
        </w:rPr>
      </w:pPr>
      <w:r>
        <w:rPr>
          <w:color w:val="C00000"/>
        </w:rPr>
        <w:t xml:space="preserve">EXPENSES </w:t>
      </w:r>
    </w:p>
    <w:p w14:paraId="31B7FFA4" w14:textId="239898D8" w:rsidR="009E4944" w:rsidRDefault="00AE68CD" w:rsidP="009E4944">
      <w:pPr>
        <w:pStyle w:val="Heading2"/>
      </w:pPr>
      <w:r>
        <w:t>We will reimburse (or procure the reimbursement of) all reasonable expenses wholly, properly and necessarily incurred by employees in the course of their employment, subject to production of VAT receipts or other appropriate evidence of payment.</w:t>
      </w:r>
    </w:p>
    <w:p w14:paraId="11EDAB06" w14:textId="7BB17CB8" w:rsidR="00AE68CD" w:rsidRDefault="00C734FB" w:rsidP="009E4944">
      <w:pPr>
        <w:pStyle w:val="Heading2"/>
      </w:pPr>
      <w:r>
        <w:t>Payment of expenses is subject to e</w:t>
      </w:r>
      <w:r w:rsidR="00AE68CD">
        <w:t xml:space="preserve">mployees </w:t>
      </w:r>
      <w:r w:rsidR="001D112B">
        <w:t>complying</w:t>
      </w:r>
      <w:r>
        <w:t xml:space="preserve"> with</w:t>
      </w:r>
      <w:r w:rsidR="00AE68CD">
        <w:t xml:space="preserve"> the </w:t>
      </w:r>
      <w:r w:rsidR="005975C2">
        <w:t xml:space="preserve">Governing Body’s </w:t>
      </w:r>
      <w:r w:rsidR="00551AA7">
        <w:t>[</w:t>
      </w:r>
      <w:r w:rsidR="00CB32C6" w:rsidRPr="00551AA7">
        <w:rPr>
          <w:highlight w:val="yellow"/>
        </w:rPr>
        <w:t>Expense</w:t>
      </w:r>
      <w:r w:rsidR="0041168E" w:rsidRPr="00551AA7">
        <w:rPr>
          <w:highlight w:val="yellow"/>
        </w:rPr>
        <w:t>s</w:t>
      </w:r>
      <w:r w:rsidR="00CB32C6" w:rsidRPr="00551AA7">
        <w:rPr>
          <w:highlight w:val="yellow"/>
        </w:rPr>
        <w:t xml:space="preserve"> Policy</w:t>
      </w:r>
      <w:r w:rsidR="00551AA7">
        <w:t>]</w:t>
      </w:r>
      <w:r w:rsidR="009F45DB">
        <w:t>.</w:t>
      </w:r>
    </w:p>
    <w:p w14:paraId="2E1FF3CA" w14:textId="77777777" w:rsidR="007D34D8" w:rsidRPr="00815B65" w:rsidRDefault="007D34D8" w:rsidP="00533C1C">
      <w:pPr>
        <w:pStyle w:val="Heading1"/>
        <w:tabs>
          <w:tab w:val="clear" w:pos="851"/>
          <w:tab w:val="left" w:pos="567"/>
        </w:tabs>
        <w:rPr>
          <w:color w:val="C00000"/>
        </w:rPr>
      </w:pPr>
      <w:bookmarkStart w:id="97" w:name="_Ref399766636"/>
      <w:bookmarkStart w:id="98" w:name="_Toc399767977"/>
      <w:bookmarkStart w:id="99" w:name="_Toc417396224"/>
      <w:bookmarkEnd w:id="94"/>
      <w:bookmarkEnd w:id="95"/>
      <w:bookmarkEnd w:id="96"/>
      <w:r w:rsidRPr="00815B65">
        <w:rPr>
          <w:color w:val="C00000"/>
        </w:rPr>
        <w:t>PENSION</w:t>
      </w:r>
      <w:bookmarkEnd w:id="97"/>
      <w:bookmarkEnd w:id="98"/>
      <w:bookmarkEnd w:id="99"/>
    </w:p>
    <w:p w14:paraId="06D192A1" w14:textId="630A9DD8" w:rsidR="00CE3253" w:rsidRDefault="007D34D8" w:rsidP="001948E8">
      <w:pPr>
        <w:pStyle w:val="Heading2"/>
        <w:ind w:left="567" w:hanging="567"/>
      </w:pPr>
      <w:bookmarkStart w:id="100" w:name="_Toc399767978"/>
      <w:r w:rsidRPr="00C42BA1">
        <w:t xml:space="preserve">If </w:t>
      </w:r>
      <w:r w:rsidR="00CE3253">
        <w:t>you meet the current criteria and the post is for more than 3 months, employees will be enrolled into the Local Government Pension Scheme (“</w:t>
      </w:r>
      <w:proofErr w:type="spellStart"/>
      <w:r w:rsidR="00CE3253">
        <w:t>LGPS</w:t>
      </w:r>
      <w:proofErr w:type="spellEnd"/>
      <w:r w:rsidR="00CE3253">
        <w:t xml:space="preserve">”).  Further details of the scheme can be accessed on the </w:t>
      </w:r>
      <w:proofErr w:type="spellStart"/>
      <w:r w:rsidR="00CE3253">
        <w:t>LGPS</w:t>
      </w:r>
      <w:proofErr w:type="spellEnd"/>
      <w:r w:rsidR="00CE3253">
        <w:t xml:space="preserve"> website</w:t>
      </w:r>
      <w:r w:rsidR="001D112B">
        <w:t xml:space="preserve">: </w:t>
      </w:r>
      <w:hyperlink r:id="rId13" w:history="1">
        <w:r w:rsidR="001D112B" w:rsidRPr="00856CB9">
          <w:rPr>
            <w:rStyle w:val="Hyperlink"/>
          </w:rPr>
          <w:t>https://www.lgpsmember.org/</w:t>
        </w:r>
      </w:hyperlink>
      <w:r w:rsidR="001D112B">
        <w:t xml:space="preserve"> . </w:t>
      </w:r>
    </w:p>
    <w:p w14:paraId="2E1FF3CE" w14:textId="1867CE75" w:rsidR="0053404B" w:rsidRDefault="00D43EC0" w:rsidP="00931A4D">
      <w:pPr>
        <w:pStyle w:val="Heading2"/>
        <w:ind w:left="567" w:hanging="567"/>
      </w:pPr>
      <w:bookmarkStart w:id="101" w:name="_Toc399767981"/>
      <w:bookmarkEnd w:id="100"/>
      <w:r>
        <w:t xml:space="preserve">If </w:t>
      </w:r>
      <w:r w:rsidR="001948E8">
        <w:t xml:space="preserve">an employee opts </w:t>
      </w:r>
      <w:r w:rsidR="007D34D8" w:rsidRPr="00C42BA1">
        <w:t xml:space="preserve">out of the </w:t>
      </w:r>
      <w:proofErr w:type="spellStart"/>
      <w:r w:rsidR="00CE3253">
        <w:t>LGPS</w:t>
      </w:r>
      <w:proofErr w:type="spellEnd"/>
      <w:r w:rsidR="00CE3253">
        <w:t xml:space="preserve"> </w:t>
      </w:r>
      <w:r w:rsidR="007D34D8" w:rsidRPr="00C42BA1">
        <w:t xml:space="preserve">we </w:t>
      </w:r>
      <w:r w:rsidR="00C40C4E">
        <w:t>may still be required to auto-en</w:t>
      </w:r>
      <w:r w:rsidR="007D34D8" w:rsidRPr="00C42BA1">
        <w:t>rol you every three years into a scheme to comply with the law o</w:t>
      </w:r>
      <w:r w:rsidR="00C40C4E">
        <w:t>n pension</w:t>
      </w:r>
      <w:r w:rsidR="007D34D8" w:rsidRPr="00C42BA1">
        <w:t xml:space="preserve"> auto-enrolment</w:t>
      </w:r>
      <w:r w:rsidR="00C40C4E">
        <w:t>.</w:t>
      </w:r>
      <w:bookmarkEnd w:id="101"/>
      <w:r w:rsidR="0053404B">
        <w:t xml:space="preserve">  </w:t>
      </w:r>
    </w:p>
    <w:p w14:paraId="2E1FF3D0" w14:textId="77777777" w:rsidR="007D34D8" w:rsidRDefault="007D34D8" w:rsidP="00533C1C">
      <w:pPr>
        <w:pStyle w:val="Heading1"/>
        <w:tabs>
          <w:tab w:val="clear" w:pos="851"/>
          <w:tab w:val="left" w:pos="567"/>
        </w:tabs>
        <w:rPr>
          <w:color w:val="C00000"/>
        </w:rPr>
      </w:pPr>
      <w:bookmarkStart w:id="102" w:name="_Ref399766769"/>
      <w:bookmarkStart w:id="103" w:name="_Toc399767983"/>
      <w:bookmarkStart w:id="104" w:name="_Toc417396225"/>
      <w:r w:rsidRPr="00815B65">
        <w:rPr>
          <w:color w:val="C00000"/>
        </w:rPr>
        <w:t>SICK PAY</w:t>
      </w:r>
      <w:bookmarkEnd w:id="102"/>
      <w:bookmarkEnd w:id="103"/>
      <w:bookmarkEnd w:id="104"/>
      <w:r w:rsidRPr="00815B65">
        <w:rPr>
          <w:color w:val="C00000"/>
        </w:rPr>
        <w:t xml:space="preserve"> </w:t>
      </w:r>
    </w:p>
    <w:p w14:paraId="7E66358D" w14:textId="2956632D" w:rsidR="00141401" w:rsidRPr="00141401" w:rsidRDefault="00141401" w:rsidP="00141401">
      <w:pPr>
        <w:pStyle w:val="Heading2"/>
      </w:pPr>
      <w:bookmarkStart w:id="105" w:name="_Toc399767984"/>
      <w:bookmarkStart w:id="106" w:name="_Hlk71886253"/>
      <w:commentRangeStart w:id="107"/>
      <w:r w:rsidRPr="00141401">
        <w:t>EITHER: The Governing Body’s [</w:t>
      </w:r>
      <w:r w:rsidRPr="00141401">
        <w:rPr>
          <w:highlight w:val="yellow"/>
        </w:rPr>
        <w:t>Sickness Absence Policy</w:t>
      </w:r>
      <w:r w:rsidRPr="00141401">
        <w:t>] will apply and sets out our sickness absence reporting procedure and employees’ entitlement to Sick Pay.  The [</w:t>
      </w:r>
      <w:r w:rsidRPr="00141401">
        <w:rPr>
          <w:highlight w:val="yellow"/>
        </w:rPr>
        <w:t>Sickness Absence Policy</w:t>
      </w:r>
      <w:r w:rsidRPr="00141401">
        <w:t>] can be accessed [</w:t>
      </w:r>
      <w:r w:rsidRPr="00141401">
        <w:rPr>
          <w:highlight w:val="yellow"/>
        </w:rPr>
        <w:t>on the intranet/in the Staff Handbook</w:t>
      </w:r>
      <w:r w:rsidRPr="00141401">
        <w:t xml:space="preserve">].   </w:t>
      </w:r>
      <w:commentRangeEnd w:id="107"/>
      <w:r w:rsidR="00F64F05">
        <w:rPr>
          <w:rStyle w:val="CommentReference"/>
          <w:rFonts w:cs="Tahoma"/>
        </w:rPr>
        <w:commentReference w:id="107"/>
      </w:r>
    </w:p>
    <w:p w14:paraId="7C3863CA" w14:textId="72278AEA" w:rsidR="00141401" w:rsidRPr="00804F64" w:rsidRDefault="00141401" w:rsidP="00141401">
      <w:pPr>
        <w:pStyle w:val="Heading2"/>
        <w:numPr>
          <w:ilvl w:val="0"/>
          <w:numId w:val="0"/>
        </w:numPr>
        <w:ind w:left="1135"/>
      </w:pPr>
      <w:commentRangeStart w:id="108"/>
      <w:r w:rsidRPr="00262DCD">
        <w:rPr>
          <w:highlight w:val="yellow"/>
        </w:rPr>
        <w:t>OR:</w:t>
      </w:r>
      <w:r>
        <w:t xml:space="preserve"> The Governing Body’s sickness absence reporting procedures are set out</w:t>
      </w:r>
      <w:r w:rsidR="001D112B">
        <w:t xml:space="preserve"> in</w:t>
      </w:r>
      <w:r>
        <w:t xml:space="preserve"> [</w:t>
      </w:r>
      <w:r w:rsidRPr="00395CD1">
        <w:rPr>
          <w:highlight w:val="yellow"/>
        </w:rPr>
        <w:t>INSERT</w:t>
      </w:r>
      <w:r>
        <w:t xml:space="preserve">].  The provisions </w:t>
      </w:r>
      <w:r w:rsidRPr="00804F64">
        <w:t xml:space="preserve">in the </w:t>
      </w:r>
      <w:r>
        <w:t xml:space="preserve">Green Book </w:t>
      </w:r>
      <w:r w:rsidRPr="00804F64">
        <w:t>relating to sick pay shall apply</w:t>
      </w:r>
      <w:r>
        <w:t xml:space="preserve"> to employees employed by the Governing Body (which constitutes </w:t>
      </w:r>
      <w:r w:rsidR="001D112B">
        <w:t xml:space="preserve">Occupational </w:t>
      </w:r>
      <w:r>
        <w:t xml:space="preserve">Sick Pay). </w:t>
      </w:r>
      <w:commentRangeEnd w:id="108"/>
      <w:r w:rsidR="00F64F05">
        <w:rPr>
          <w:rStyle w:val="CommentReference"/>
          <w:rFonts w:cs="Tahoma"/>
        </w:rPr>
        <w:commentReference w:id="108"/>
      </w:r>
    </w:p>
    <w:bookmarkEnd w:id="105"/>
    <w:p w14:paraId="0C6A39F7" w14:textId="1D7CBEF2" w:rsidR="004E71D2" w:rsidRPr="004E71D2" w:rsidRDefault="004E71D2" w:rsidP="004E71D2">
      <w:pPr>
        <w:numPr>
          <w:ilvl w:val="1"/>
          <w:numId w:val="11"/>
        </w:numPr>
        <w:tabs>
          <w:tab w:val="clear" w:pos="1135"/>
          <w:tab w:val="num" w:pos="851"/>
        </w:tabs>
        <w:ind w:left="567" w:hanging="567"/>
        <w:outlineLvl w:val="1"/>
        <w:rPr>
          <w:rFonts w:cs="Arial"/>
          <w:szCs w:val="21"/>
        </w:rPr>
      </w:pPr>
      <w:commentRangeStart w:id="110"/>
      <w:r w:rsidRPr="004E71D2">
        <w:rPr>
          <w:rFonts w:cs="Arial"/>
          <w:szCs w:val="21"/>
        </w:rPr>
        <w:t xml:space="preserve">We may, at our expense at any time, whether or not the employee is then ill, request that employees undergo a medical examination by a medical practitioner nominated by us.  Employees will not be entitled to </w:t>
      </w:r>
      <w:r w:rsidR="001D112B">
        <w:rPr>
          <w:rFonts w:cs="Arial"/>
          <w:szCs w:val="21"/>
        </w:rPr>
        <w:t>Occupational</w:t>
      </w:r>
      <w:r w:rsidR="001D112B" w:rsidRPr="004E71D2">
        <w:rPr>
          <w:rFonts w:cs="Arial"/>
          <w:szCs w:val="21"/>
        </w:rPr>
        <w:t xml:space="preserve"> </w:t>
      </w:r>
      <w:r w:rsidRPr="004E71D2">
        <w:rPr>
          <w:rFonts w:cs="Arial"/>
          <w:szCs w:val="21"/>
        </w:rPr>
        <w:t>Sick Pay if they do not cooperate with such a request or do not authorise disclosure of the results of that examination to us.</w:t>
      </w:r>
      <w:commentRangeEnd w:id="110"/>
      <w:r w:rsidR="00047A73">
        <w:rPr>
          <w:rStyle w:val="CommentReference"/>
        </w:rPr>
        <w:commentReference w:id="110"/>
      </w:r>
      <w:r w:rsidRPr="004E71D2">
        <w:rPr>
          <w:rFonts w:cs="Arial"/>
          <w:szCs w:val="21"/>
        </w:rPr>
        <w:t xml:space="preserve">  </w:t>
      </w:r>
    </w:p>
    <w:p w14:paraId="0FBE7F72" w14:textId="77777777" w:rsidR="004E71D2" w:rsidRPr="004E71D2" w:rsidRDefault="004E71D2" w:rsidP="004E71D2">
      <w:pPr>
        <w:numPr>
          <w:ilvl w:val="1"/>
          <w:numId w:val="11"/>
        </w:numPr>
        <w:tabs>
          <w:tab w:val="clear" w:pos="1135"/>
          <w:tab w:val="left" w:pos="709"/>
          <w:tab w:val="num" w:pos="851"/>
        </w:tabs>
        <w:ind w:left="709" w:hanging="709"/>
        <w:outlineLvl w:val="1"/>
        <w:rPr>
          <w:rFonts w:cs="Arial"/>
          <w:szCs w:val="21"/>
        </w:rPr>
      </w:pPr>
      <w:bookmarkStart w:id="111" w:name="_Ref519600224"/>
      <w:r w:rsidRPr="004E71D2">
        <w:rPr>
          <w:rFonts w:cs="Arial"/>
          <w:szCs w:val="21"/>
        </w:rPr>
        <w:t>If employees’ absence is due to sickness or injury which is, or appears to be, occasioned by actionable negligence, nuisance or breach of any statutory duty on the part of a third party (</w:t>
      </w:r>
      <w:r w:rsidRPr="004E71D2">
        <w:rPr>
          <w:rFonts w:cs="Arial"/>
          <w:b/>
          <w:szCs w:val="21"/>
        </w:rPr>
        <w:t>Negligent Party</w:t>
      </w:r>
      <w:r w:rsidRPr="004E71D2">
        <w:rPr>
          <w:rFonts w:cs="Arial"/>
          <w:szCs w:val="21"/>
        </w:rPr>
        <w:t>) in respect of which damages are or may be recoverable, the employee will immediately notify us of that fact and of any claim, compromise, judgment or settlement awarded or made or in connection with it and all relevant particulars that we may reasonably require. Employees will, if required by us, co-operate in any related 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bookmarkEnd w:id="111"/>
    </w:p>
    <w:p w14:paraId="1A2BFBED" w14:textId="5933785C" w:rsidR="004E71D2" w:rsidRPr="004E71D2" w:rsidRDefault="004E71D2" w:rsidP="004E71D2">
      <w:pPr>
        <w:numPr>
          <w:ilvl w:val="1"/>
          <w:numId w:val="11"/>
        </w:numPr>
        <w:tabs>
          <w:tab w:val="clear" w:pos="1135"/>
          <w:tab w:val="num" w:pos="851"/>
        </w:tabs>
        <w:ind w:left="567" w:hanging="567"/>
        <w:outlineLvl w:val="1"/>
        <w:rPr>
          <w:rFonts w:cs="Arial"/>
          <w:szCs w:val="21"/>
        </w:rPr>
      </w:pPr>
      <w:r w:rsidRPr="004E71D2">
        <w:rPr>
          <w:rFonts w:cs="Arial"/>
          <w:szCs w:val="21"/>
        </w:rPr>
        <w:t xml:space="preserve">All </w:t>
      </w:r>
      <w:r w:rsidR="001D112B">
        <w:rPr>
          <w:rFonts w:cs="Arial"/>
          <w:szCs w:val="21"/>
        </w:rPr>
        <w:t>Occupational</w:t>
      </w:r>
      <w:r w:rsidR="001D112B" w:rsidRPr="004E71D2">
        <w:rPr>
          <w:rFonts w:cs="Arial"/>
          <w:szCs w:val="21"/>
        </w:rPr>
        <w:t xml:space="preserve"> </w:t>
      </w:r>
      <w:r w:rsidRPr="004E71D2">
        <w:rPr>
          <w:rFonts w:cs="Arial"/>
          <w:szCs w:val="21"/>
        </w:rPr>
        <w:t>Sick Pay or any discretionary sick pay paid to an employee shall be deemed to include Statutory Sick Pay.</w:t>
      </w:r>
    </w:p>
    <w:p w14:paraId="2E1FF3DD" w14:textId="14CCCBA3" w:rsidR="007D34D8" w:rsidRPr="00815B65" w:rsidRDefault="007D34D8" w:rsidP="00533C1C">
      <w:pPr>
        <w:pStyle w:val="Heading1"/>
        <w:tabs>
          <w:tab w:val="clear" w:pos="851"/>
          <w:tab w:val="left" w:pos="567"/>
        </w:tabs>
        <w:ind w:left="567" w:hanging="567"/>
        <w:rPr>
          <w:color w:val="C00000"/>
        </w:rPr>
      </w:pPr>
      <w:bookmarkStart w:id="112" w:name="_Ref399766791"/>
      <w:bookmarkStart w:id="113" w:name="_Toc399767990"/>
      <w:bookmarkStart w:id="114" w:name="_Toc417396226"/>
      <w:bookmarkEnd w:id="106"/>
      <w:r w:rsidRPr="00815B65">
        <w:rPr>
          <w:color w:val="C00000"/>
        </w:rPr>
        <w:t>MATERNITY</w:t>
      </w:r>
      <w:r w:rsidR="00434B36" w:rsidRPr="00815B65">
        <w:rPr>
          <w:color w:val="C00000"/>
        </w:rPr>
        <w:t>, PATERNITY</w:t>
      </w:r>
      <w:r w:rsidR="00C61442">
        <w:rPr>
          <w:color w:val="C00000"/>
        </w:rPr>
        <w:t xml:space="preserve">, </w:t>
      </w:r>
      <w:r w:rsidR="00434B36" w:rsidRPr="00815B65">
        <w:rPr>
          <w:color w:val="C00000"/>
        </w:rPr>
        <w:t>ADOPTION</w:t>
      </w:r>
      <w:bookmarkEnd w:id="112"/>
      <w:bookmarkEnd w:id="113"/>
      <w:bookmarkEnd w:id="114"/>
      <w:r w:rsidR="00C61442">
        <w:rPr>
          <w:color w:val="C00000"/>
        </w:rPr>
        <w:t xml:space="preserve"> &amp; SHARED PARENTAL LEAVE</w:t>
      </w:r>
    </w:p>
    <w:p w14:paraId="7A8591BC" w14:textId="3A266BCD" w:rsidR="00AC7B0F" w:rsidRPr="00AC7B0F" w:rsidRDefault="00AC7B0F" w:rsidP="00AC7B0F">
      <w:pPr>
        <w:pStyle w:val="Heading2"/>
      </w:pPr>
      <w:bookmarkStart w:id="115" w:name="_Toc399767991"/>
      <w:bookmarkStart w:id="116" w:name="_Hlk71886359"/>
      <w:commentRangeStart w:id="117"/>
      <w:r w:rsidRPr="00AC7B0F">
        <w:rPr>
          <w:highlight w:val="yellow"/>
        </w:rPr>
        <w:t>EITHER:</w:t>
      </w:r>
      <w:r w:rsidRPr="00AC7B0F">
        <w:t xml:space="preserve"> The </w:t>
      </w:r>
      <w:r>
        <w:t xml:space="preserve">Governing Body’s </w:t>
      </w:r>
      <w:r w:rsidRPr="00AC7B0F">
        <w:t>[</w:t>
      </w:r>
      <w:r w:rsidRPr="00AC7B0F">
        <w:rPr>
          <w:highlight w:val="yellow"/>
        </w:rPr>
        <w:t>Family Leave Policy</w:t>
      </w:r>
      <w:r w:rsidRPr="00AC7B0F">
        <w:t>] will apply and can be accessed [</w:t>
      </w:r>
      <w:r w:rsidRPr="00AC7B0F">
        <w:rPr>
          <w:highlight w:val="yellow"/>
        </w:rPr>
        <w:t>on the intranet/in the Staff Handbook</w:t>
      </w:r>
      <w:r w:rsidRPr="00AC7B0F">
        <w:t xml:space="preserve">]. </w:t>
      </w:r>
      <w:commentRangeEnd w:id="117"/>
      <w:r w:rsidR="00F64F05">
        <w:rPr>
          <w:rStyle w:val="CommentReference"/>
          <w:rFonts w:cs="Tahoma"/>
        </w:rPr>
        <w:commentReference w:id="117"/>
      </w:r>
    </w:p>
    <w:p w14:paraId="2A672D47" w14:textId="69F9406D" w:rsidR="004C2D62" w:rsidRDefault="00AC7B0F" w:rsidP="00AC7B0F">
      <w:pPr>
        <w:pStyle w:val="Heading2"/>
        <w:numPr>
          <w:ilvl w:val="0"/>
          <w:numId w:val="0"/>
        </w:numPr>
        <w:ind w:left="1135"/>
      </w:pPr>
      <w:commentRangeStart w:id="118"/>
      <w:r w:rsidRPr="00AC7B0F">
        <w:rPr>
          <w:highlight w:val="yellow"/>
        </w:rPr>
        <w:t>OR:</w:t>
      </w:r>
      <w:r>
        <w:t xml:space="preserve"> </w:t>
      </w:r>
      <w:r w:rsidR="004C2D62">
        <w:t>T</w:t>
      </w:r>
      <w:r w:rsidR="007D34D8" w:rsidRPr="00840842">
        <w:t xml:space="preserve">he maternity </w:t>
      </w:r>
      <w:r w:rsidR="00903FDB" w:rsidRPr="00840842">
        <w:t>pay scheme</w:t>
      </w:r>
      <w:r w:rsidR="007D34D8" w:rsidRPr="00840842">
        <w:t xml:space="preserve"> set out in </w:t>
      </w:r>
      <w:r w:rsidR="004C2D62">
        <w:t xml:space="preserve">Part 2 </w:t>
      </w:r>
      <w:r w:rsidR="00903FDB" w:rsidRPr="00840842">
        <w:t xml:space="preserve">Paragraph </w:t>
      </w:r>
      <w:r w:rsidR="008175D0">
        <w:t xml:space="preserve">11 of the Green </w:t>
      </w:r>
      <w:r w:rsidR="007D34D8" w:rsidRPr="00840842">
        <w:t>Book</w:t>
      </w:r>
      <w:r w:rsidR="006D65DF" w:rsidRPr="00840842">
        <w:t xml:space="preserve"> shall apply to employment</w:t>
      </w:r>
      <w:r w:rsidR="004C2D62">
        <w:t xml:space="preserve">. </w:t>
      </w:r>
      <w:bookmarkStart w:id="119" w:name="_Toc399767993"/>
      <w:bookmarkEnd w:id="115"/>
      <w:commentRangeEnd w:id="118"/>
      <w:r w:rsidR="00F64F05">
        <w:rPr>
          <w:rStyle w:val="CommentReference"/>
          <w:rFonts w:cs="Tahoma"/>
        </w:rPr>
        <w:commentReference w:id="118"/>
      </w:r>
    </w:p>
    <w:p w14:paraId="2E1FF3E1" w14:textId="7996D49B" w:rsidR="00434B36" w:rsidRDefault="00434B36" w:rsidP="004C2D62">
      <w:pPr>
        <w:pStyle w:val="Heading2"/>
      </w:pPr>
      <w:commentRangeStart w:id="120"/>
      <w:r>
        <w:t>We shall comply with the statutory schemes for Paternity</w:t>
      </w:r>
      <w:r w:rsidR="00C61442">
        <w:t xml:space="preserve">, </w:t>
      </w:r>
      <w:r>
        <w:t>Adoption</w:t>
      </w:r>
      <w:r w:rsidR="00C61442">
        <w:t xml:space="preserve"> and Shared Parental Leave.</w:t>
      </w:r>
      <w:bookmarkEnd w:id="119"/>
      <w:commentRangeEnd w:id="120"/>
      <w:r w:rsidR="00F64F05">
        <w:rPr>
          <w:rStyle w:val="CommentReference"/>
          <w:rFonts w:cs="Tahoma"/>
        </w:rPr>
        <w:commentReference w:id="120"/>
      </w:r>
    </w:p>
    <w:bookmarkEnd w:id="116"/>
    <w:p w14:paraId="62D8DC1C" w14:textId="0C76FD88" w:rsidR="00B73358" w:rsidRPr="0091108D" w:rsidRDefault="00B73358" w:rsidP="00BD49DD">
      <w:pPr>
        <w:pStyle w:val="Heading1"/>
        <w:rPr>
          <w:color w:val="C00000"/>
        </w:rPr>
      </w:pPr>
      <w:r w:rsidRPr="0091108D">
        <w:rPr>
          <w:color w:val="C00000"/>
        </w:rPr>
        <w:t>TIME OFF FOR DEPEND</w:t>
      </w:r>
      <w:r w:rsidR="001D112B" w:rsidRPr="0091108D">
        <w:rPr>
          <w:color w:val="C00000"/>
        </w:rPr>
        <w:t>A</w:t>
      </w:r>
      <w:r w:rsidRPr="0091108D">
        <w:rPr>
          <w:color w:val="C00000"/>
        </w:rPr>
        <w:t xml:space="preserve">NTS </w:t>
      </w:r>
    </w:p>
    <w:p w14:paraId="19529671" w14:textId="6912BFC2" w:rsidR="00F423B3" w:rsidRDefault="00F423B3" w:rsidP="001A393E">
      <w:pPr>
        <w:pStyle w:val="Heading2"/>
        <w:numPr>
          <w:ilvl w:val="0"/>
          <w:numId w:val="0"/>
        </w:numPr>
        <w:ind w:left="851" w:hanging="851"/>
      </w:pPr>
      <w:bookmarkStart w:id="121" w:name="_Hlk71886400"/>
      <w:r w:rsidRPr="00F423B3">
        <w:rPr>
          <w:highlight w:val="yellow"/>
        </w:rPr>
        <w:t>EITHER:</w:t>
      </w:r>
      <w:r>
        <w:t xml:space="preserve"> The </w:t>
      </w:r>
      <w:r w:rsidR="00B6316F">
        <w:t xml:space="preserve">Governing Body’s </w:t>
      </w:r>
      <w:r w:rsidR="00002E7C">
        <w:t>[</w:t>
      </w:r>
      <w:r w:rsidRPr="00002E7C">
        <w:rPr>
          <w:highlight w:val="yellow"/>
        </w:rPr>
        <w:t>Leave of Absence Policy</w:t>
      </w:r>
      <w:r w:rsidR="00002E7C">
        <w:t>]</w:t>
      </w:r>
      <w:r>
        <w:t xml:space="preserve"> will apply to employees and is available [</w:t>
      </w:r>
      <w:r w:rsidRPr="00F423B3">
        <w:rPr>
          <w:highlight w:val="yellow"/>
        </w:rPr>
        <w:t>on</w:t>
      </w:r>
      <w:r w:rsidR="00B6316F">
        <w:rPr>
          <w:highlight w:val="yellow"/>
        </w:rPr>
        <w:t xml:space="preserve"> the </w:t>
      </w:r>
      <w:r w:rsidRPr="00F423B3">
        <w:rPr>
          <w:highlight w:val="yellow"/>
        </w:rPr>
        <w:t>intranet/in the Staff Handbook</w:t>
      </w:r>
      <w:r>
        <w:t xml:space="preserve">]. </w:t>
      </w:r>
    </w:p>
    <w:p w14:paraId="09079C43" w14:textId="61FD545F" w:rsidR="002C7EFD" w:rsidRDefault="00F423B3" w:rsidP="001A393E">
      <w:pPr>
        <w:pStyle w:val="Heading2"/>
        <w:numPr>
          <w:ilvl w:val="0"/>
          <w:numId w:val="0"/>
        </w:numPr>
        <w:ind w:left="851" w:hanging="851"/>
      </w:pPr>
      <w:r w:rsidRPr="00F423B3">
        <w:rPr>
          <w:highlight w:val="yellow"/>
        </w:rPr>
        <w:t>OR:</w:t>
      </w:r>
      <w:r>
        <w:t xml:space="preserve"> We shall comply with the statutory scheme for time off for dependents. </w:t>
      </w:r>
    </w:p>
    <w:bookmarkEnd w:id="121"/>
    <w:p w14:paraId="2E1FF3E2" w14:textId="6D4315D8" w:rsidR="007D34D8" w:rsidRPr="00815B65" w:rsidRDefault="002F2684" w:rsidP="001A393E">
      <w:pPr>
        <w:pStyle w:val="Heading2"/>
        <w:numPr>
          <w:ilvl w:val="0"/>
          <w:numId w:val="0"/>
        </w:numPr>
        <w:ind w:left="851" w:hanging="851"/>
        <w:rPr>
          <w:b/>
          <w:i/>
          <w:color w:val="C00000"/>
          <w:u w:val="single"/>
        </w:rPr>
      </w:pPr>
      <w:r>
        <w:rPr>
          <w:b/>
          <w:i/>
          <w:color w:val="C00000"/>
          <w:u w:val="single"/>
        </w:rPr>
        <w:t xml:space="preserve">E. </w:t>
      </w:r>
      <w:r w:rsidR="007D34D8" w:rsidRPr="00815B65">
        <w:rPr>
          <w:b/>
          <w:i/>
          <w:color w:val="C00000"/>
          <w:u w:val="single"/>
        </w:rPr>
        <w:t xml:space="preserve">PERFORMING </w:t>
      </w:r>
      <w:r w:rsidR="00AB4F19">
        <w:rPr>
          <w:b/>
          <w:i/>
          <w:color w:val="C00000"/>
          <w:u w:val="single"/>
        </w:rPr>
        <w:t xml:space="preserve">THE </w:t>
      </w:r>
      <w:r w:rsidR="007D34D8" w:rsidRPr="00815B65">
        <w:rPr>
          <w:b/>
          <w:i/>
          <w:color w:val="C00000"/>
          <w:u w:val="single"/>
        </w:rPr>
        <w:t>JOB</w:t>
      </w:r>
    </w:p>
    <w:p w14:paraId="2E1FF3E3" w14:textId="2A868831" w:rsidR="00887200" w:rsidRPr="009F45DB" w:rsidRDefault="008E0443" w:rsidP="00BD49DD">
      <w:pPr>
        <w:pStyle w:val="Heading1"/>
      </w:pPr>
      <w:r w:rsidRPr="009F45DB">
        <w:t>PLACE OF WORK</w:t>
      </w:r>
    </w:p>
    <w:p w14:paraId="5F10360F" w14:textId="73502309" w:rsidR="001C5426" w:rsidRDefault="001E0AF2" w:rsidP="00931A4D">
      <w:pPr>
        <w:pStyle w:val="Heading2"/>
        <w:ind w:left="567" w:hanging="567"/>
      </w:pPr>
      <w:bookmarkStart w:id="122" w:name="_Toc399767995"/>
      <w:bookmarkStart w:id="123" w:name="_Toc399767996"/>
      <w:r>
        <w:t xml:space="preserve">The employee’s </w:t>
      </w:r>
      <w:r w:rsidR="009E6E61" w:rsidRPr="009A7469">
        <w:t>main place of work is the</w:t>
      </w:r>
      <w:r w:rsidR="007627B7">
        <w:t xml:space="preserve"> </w:t>
      </w:r>
      <w:r w:rsidR="007E5F03">
        <w:t>School</w:t>
      </w:r>
      <w:bookmarkEnd w:id="122"/>
      <w:r w:rsidR="007E5F03">
        <w:t>.</w:t>
      </w:r>
    </w:p>
    <w:p w14:paraId="2E1FF3E5" w14:textId="3666A015" w:rsidR="00887200" w:rsidRDefault="001E0AF2" w:rsidP="00931A4D">
      <w:pPr>
        <w:pStyle w:val="Heading2"/>
        <w:ind w:left="567" w:hanging="567"/>
      </w:pPr>
      <w:r>
        <w:t>Employees a</w:t>
      </w:r>
      <w:r w:rsidR="00887200" w:rsidRPr="009A7469">
        <w:t xml:space="preserve">re not required to work outside the UK as part of </w:t>
      </w:r>
      <w:r>
        <w:t xml:space="preserve">their </w:t>
      </w:r>
      <w:r w:rsidR="00887200" w:rsidRPr="009A7469">
        <w:t>employment</w:t>
      </w:r>
      <w:r w:rsidR="002B61D9">
        <w:t xml:space="preserve"> unless </w:t>
      </w:r>
      <w:r>
        <w:t>they</w:t>
      </w:r>
      <w:r w:rsidR="002B61D9">
        <w:t xml:space="preserve"> agree to accompany a school trip or overseas education visit</w:t>
      </w:r>
      <w:r w:rsidR="00887200" w:rsidRPr="009A7469">
        <w:t>.</w:t>
      </w:r>
      <w:bookmarkEnd w:id="123"/>
    </w:p>
    <w:p w14:paraId="6D01266D" w14:textId="1F71AFD1" w:rsidR="004E074D" w:rsidRDefault="00240BAA" w:rsidP="004E074D">
      <w:pPr>
        <w:pStyle w:val="Heading2"/>
        <w:ind w:left="567" w:hanging="567"/>
      </w:pPr>
      <w:bookmarkStart w:id="124" w:name="_Toc399767997"/>
      <w:bookmarkStart w:id="125" w:name="_Hlk71886533"/>
      <w:commentRangeStart w:id="126"/>
      <w:r>
        <w:t>W</w:t>
      </w:r>
      <w:r w:rsidR="00887200">
        <w:t xml:space="preserve">e may re-deploy </w:t>
      </w:r>
      <w:r w:rsidR="001E0AF2">
        <w:t xml:space="preserve">an employee </w:t>
      </w:r>
      <w:r>
        <w:t>to another</w:t>
      </w:r>
      <w:r w:rsidR="007627B7">
        <w:t xml:space="preserve"> </w:t>
      </w:r>
      <w:r w:rsidR="007E5F03">
        <w:t>location within a</w:t>
      </w:r>
      <w:r w:rsidR="009F6568">
        <w:t xml:space="preserve"> reasonable travel distance </w:t>
      </w:r>
      <w:r w:rsidR="00BA0A85">
        <w:t xml:space="preserve">either </w:t>
      </w:r>
      <w:r w:rsidR="009F6568">
        <w:t>of the</w:t>
      </w:r>
      <w:r w:rsidR="00C86751">
        <w:t xml:space="preserve"> </w:t>
      </w:r>
      <w:r w:rsidR="007E5F03">
        <w:t>School</w:t>
      </w:r>
      <w:r w:rsidR="009F6568">
        <w:t xml:space="preserve"> or of </w:t>
      </w:r>
      <w:r w:rsidR="001E0AF2">
        <w:t xml:space="preserve">the employee’s </w:t>
      </w:r>
      <w:r w:rsidR="009F6568">
        <w:t>home address</w:t>
      </w:r>
      <w:r w:rsidR="00887200">
        <w:t>:</w:t>
      </w:r>
      <w:bookmarkStart w:id="127" w:name="_Toc399767998"/>
      <w:bookmarkEnd w:id="124"/>
    </w:p>
    <w:p w14:paraId="224C2BA0" w14:textId="19729F91" w:rsidR="004E074D" w:rsidRDefault="001172C1" w:rsidP="004E074D">
      <w:pPr>
        <w:pStyle w:val="ListParagraph"/>
        <w:numPr>
          <w:ilvl w:val="0"/>
          <w:numId w:val="36"/>
        </w:numPr>
      </w:pPr>
      <w:r w:rsidRPr="004E074D">
        <w:t>t</w:t>
      </w:r>
      <w:r w:rsidR="009F6568" w:rsidRPr="004E074D">
        <w:t xml:space="preserve">emporarily </w:t>
      </w:r>
      <w:r w:rsidR="001D1668" w:rsidRPr="004E074D">
        <w:t xml:space="preserve">or permanently to meet </w:t>
      </w:r>
      <w:r w:rsidR="00240BAA" w:rsidRPr="004E074D">
        <w:t>our ne</w:t>
      </w:r>
      <w:r w:rsidR="00004139">
        <w:t>ed</w:t>
      </w:r>
      <w:r w:rsidR="00240BAA" w:rsidRPr="004E074D">
        <w:t>s</w:t>
      </w:r>
      <w:r w:rsidR="009F6568" w:rsidRPr="004E074D">
        <w:t>;</w:t>
      </w:r>
      <w:bookmarkStart w:id="128" w:name="_Toc399767999"/>
      <w:bookmarkEnd w:id="127"/>
    </w:p>
    <w:p w14:paraId="66776E7C" w14:textId="77777777" w:rsidR="004E074D" w:rsidRDefault="004E074D" w:rsidP="004E074D">
      <w:pPr>
        <w:pStyle w:val="ListParagraph"/>
      </w:pPr>
    </w:p>
    <w:p w14:paraId="647D2292" w14:textId="3E2F8EE4" w:rsidR="007C4F95" w:rsidRDefault="001172C1" w:rsidP="004E074D">
      <w:pPr>
        <w:pStyle w:val="ListParagraph"/>
        <w:numPr>
          <w:ilvl w:val="0"/>
          <w:numId w:val="36"/>
        </w:numPr>
      </w:pPr>
      <w:r w:rsidRPr="004E074D">
        <w:t>t</w:t>
      </w:r>
      <w:r w:rsidR="00887200" w:rsidRPr="004E074D">
        <w:t>emporarily or pe</w:t>
      </w:r>
      <w:r w:rsidR="003372F2" w:rsidRPr="004E074D">
        <w:t>rmanently</w:t>
      </w:r>
      <w:r w:rsidR="00887200" w:rsidRPr="004E074D">
        <w:t xml:space="preserve"> as a response to any disciplinary </w:t>
      </w:r>
      <w:r w:rsidR="003372F2" w:rsidRPr="004E074D">
        <w:t xml:space="preserve">allegation </w:t>
      </w:r>
      <w:r w:rsidR="00887200" w:rsidRPr="004E074D">
        <w:t>or grievance</w:t>
      </w:r>
      <w:r w:rsidR="009A4052">
        <w:t xml:space="preserve"> </w:t>
      </w:r>
      <w:r w:rsidR="009A4052" w:rsidRPr="00541C82">
        <w:rPr>
          <w:color w:val="000000" w:themeColor="text1"/>
        </w:rPr>
        <w:t>in accordance with the disciplinary or grievance procedure</w:t>
      </w:r>
      <w:r w:rsidR="003372F2" w:rsidRPr="004E074D">
        <w:t xml:space="preserve">; </w:t>
      </w:r>
    </w:p>
    <w:p w14:paraId="3CF9BF91" w14:textId="77777777" w:rsidR="001D112B" w:rsidRDefault="001D112B" w:rsidP="00D81536">
      <w:pPr>
        <w:pStyle w:val="ListParagraph"/>
      </w:pPr>
    </w:p>
    <w:p w14:paraId="24E10D14" w14:textId="77777777" w:rsidR="00822242" w:rsidRDefault="001D112B" w:rsidP="001D112B">
      <w:pPr>
        <w:pStyle w:val="ListParagraph"/>
        <w:numPr>
          <w:ilvl w:val="0"/>
          <w:numId w:val="36"/>
        </w:numPr>
      </w:pPr>
      <w:r w:rsidRPr="001D112B">
        <w:t>temporarily or permanently as a response to any unexpected workplace opening or closure caused by events outside our control including but not limited to acts of God, war, riot, civil commotion, compliance with any law or governmental order, rule, regulation or direction (including that of a local authority), fire, flood, storm, pandemic or epidemic of any disease, terrorist attack, chemical or biological contamination</w:t>
      </w:r>
      <w:r w:rsidR="00822242">
        <w:t xml:space="preserve">; or </w:t>
      </w:r>
    </w:p>
    <w:p w14:paraId="68BF6E70" w14:textId="77777777" w:rsidR="00822242" w:rsidRDefault="00822242" w:rsidP="0028494E">
      <w:pPr>
        <w:pStyle w:val="ListParagraph"/>
      </w:pPr>
    </w:p>
    <w:p w14:paraId="7E4F0580" w14:textId="77777777" w:rsidR="00822242" w:rsidRDefault="00822242" w:rsidP="00822242">
      <w:pPr>
        <w:pStyle w:val="Alphabet1"/>
        <w:numPr>
          <w:ilvl w:val="0"/>
          <w:numId w:val="36"/>
        </w:numPr>
      </w:pPr>
      <w:bookmarkStart w:id="129" w:name="_Hlk74209771"/>
      <w:r>
        <w:t xml:space="preserve">temporarily or permanently to meet our obligations under any service level agreement and/or memorandum of understanding and/or similar agreement with any other school under which we are providing school improvement services or any other service or support as defined in that agreement. </w:t>
      </w:r>
      <w:commentRangeEnd w:id="126"/>
      <w:r w:rsidR="00F64F05">
        <w:rPr>
          <w:rStyle w:val="CommentReference"/>
        </w:rPr>
        <w:commentReference w:id="126"/>
      </w:r>
    </w:p>
    <w:bookmarkEnd w:id="129"/>
    <w:bookmarkEnd w:id="128"/>
    <w:p w14:paraId="221FABB5" w14:textId="402BFC43" w:rsidR="001C7365" w:rsidRPr="00D3009D" w:rsidRDefault="001C7365" w:rsidP="00004139">
      <w:pPr>
        <w:ind w:left="720" w:hanging="720"/>
      </w:pPr>
      <w:r>
        <w:t>1</w:t>
      </w:r>
      <w:r w:rsidR="00BD49DD">
        <w:t>8</w:t>
      </w:r>
      <w:r>
        <w:t>.4</w:t>
      </w:r>
      <w:r>
        <w:tab/>
        <w:t>In relation to circumstances when Clause 1</w:t>
      </w:r>
      <w:r w:rsidR="00081712">
        <w:t>8</w:t>
      </w:r>
      <w:r>
        <w:t xml:space="preserve">.3(c) may apply, we may reasonably require employees to work from home as an alternative to re-deployment to another </w:t>
      </w:r>
      <w:r w:rsidR="009213EA">
        <w:t>location</w:t>
      </w:r>
      <w:r>
        <w:t>.</w:t>
      </w:r>
    </w:p>
    <w:p w14:paraId="2E1FF3EA" w14:textId="1C4573AC" w:rsidR="00887200" w:rsidRPr="00815B65" w:rsidRDefault="008E0443" w:rsidP="004A7939">
      <w:pPr>
        <w:pStyle w:val="Heading1"/>
        <w:tabs>
          <w:tab w:val="clear" w:pos="851"/>
          <w:tab w:val="left" w:pos="426"/>
        </w:tabs>
        <w:rPr>
          <w:color w:val="C00000"/>
        </w:rPr>
      </w:pPr>
      <w:bookmarkStart w:id="130" w:name="_Ref399766849"/>
      <w:bookmarkStart w:id="131" w:name="_Toc399768001"/>
      <w:bookmarkStart w:id="132" w:name="_Toc417396228"/>
      <w:bookmarkEnd w:id="125"/>
      <w:r w:rsidRPr="00815B65">
        <w:rPr>
          <w:color w:val="C00000"/>
        </w:rPr>
        <w:t xml:space="preserve">WORKING AT OTHER </w:t>
      </w:r>
      <w:r w:rsidR="007627B7">
        <w:rPr>
          <w:color w:val="C00000"/>
        </w:rPr>
        <w:t>ACADEMIES/</w:t>
      </w:r>
      <w:r w:rsidRPr="00815B65">
        <w:rPr>
          <w:color w:val="C00000"/>
        </w:rPr>
        <w:t>SCHOOLS</w:t>
      </w:r>
      <w:bookmarkEnd w:id="130"/>
      <w:bookmarkEnd w:id="131"/>
      <w:bookmarkEnd w:id="132"/>
      <w:r w:rsidR="00716D77">
        <w:rPr>
          <w:color w:val="C00000"/>
        </w:rPr>
        <w:t xml:space="preserve"> AND TRAINING</w:t>
      </w:r>
    </w:p>
    <w:p w14:paraId="2E1FF3EB" w14:textId="711278A8" w:rsidR="00887200" w:rsidRDefault="00C51BF6" w:rsidP="00C525A6">
      <w:pPr>
        <w:pStyle w:val="Heading2"/>
        <w:numPr>
          <w:ilvl w:val="0"/>
          <w:numId w:val="0"/>
        </w:numPr>
        <w:ind w:left="720" w:hanging="720"/>
      </w:pPr>
      <w:bookmarkStart w:id="133" w:name="_Toc399768002"/>
      <w:r>
        <w:t>19</w:t>
      </w:r>
      <w:r w:rsidR="00C525A6">
        <w:t>.1</w:t>
      </w:r>
      <w:r w:rsidR="00C525A6">
        <w:tab/>
      </w:r>
      <w:bookmarkStart w:id="134" w:name="_Hlk71886684"/>
      <w:r w:rsidR="00C525A6">
        <w:t>Emp</w:t>
      </w:r>
      <w:r w:rsidR="000743F4">
        <w:t xml:space="preserve">loyees </w:t>
      </w:r>
      <w:r w:rsidR="004A7939">
        <w:t xml:space="preserve">may be required to attend at and/or work at </w:t>
      </w:r>
      <w:r w:rsidR="00887200" w:rsidRPr="008E0443">
        <w:t xml:space="preserve">other </w:t>
      </w:r>
      <w:r w:rsidR="003B7024">
        <w:t xml:space="preserve">schools </w:t>
      </w:r>
      <w:r w:rsidR="007627B7">
        <w:t xml:space="preserve">and/or </w:t>
      </w:r>
      <w:r w:rsidR="003B7024">
        <w:t>academies</w:t>
      </w:r>
      <w:r w:rsidR="00887200" w:rsidRPr="008E0443">
        <w:t xml:space="preserve"> as part of </w:t>
      </w:r>
      <w:r w:rsidR="000743F4">
        <w:t xml:space="preserve">their </w:t>
      </w:r>
      <w:r w:rsidR="00887200" w:rsidRPr="008E0443">
        <w:t>career development and professional training</w:t>
      </w:r>
      <w:r w:rsidR="00E22FB5">
        <w:t>.</w:t>
      </w:r>
      <w:bookmarkEnd w:id="133"/>
    </w:p>
    <w:p w14:paraId="233F02C8" w14:textId="5C6119AA" w:rsidR="00C525A6" w:rsidRPr="007D4CC3" w:rsidRDefault="00C525A6" w:rsidP="00C525A6">
      <w:pPr>
        <w:pStyle w:val="Heading2"/>
        <w:numPr>
          <w:ilvl w:val="1"/>
          <w:numId w:val="45"/>
        </w:numPr>
      </w:pPr>
      <w:commentRangeStart w:id="135"/>
      <w:r>
        <w:t>Employees a</w:t>
      </w:r>
      <w:r w:rsidRPr="00435D93">
        <w:t xml:space="preserve">re entitled to take part in various training courses which we may provide or arrange </w:t>
      </w:r>
      <w:r w:rsidRPr="00C82845">
        <w:t xml:space="preserve">from time to time. Specific details of what courses might be available can be found on the </w:t>
      </w:r>
      <w:r w:rsidRPr="00C525A6">
        <w:rPr>
          <w:highlight w:val="yellow"/>
        </w:rPr>
        <w:t>[intranet</w:t>
      </w:r>
      <w:r w:rsidRPr="00C82845">
        <w:t>]</w:t>
      </w:r>
      <w:r w:rsidRPr="00435D93">
        <w:t xml:space="preserve">. </w:t>
      </w:r>
      <w:r>
        <w:t>Employees s</w:t>
      </w:r>
      <w:r w:rsidRPr="00435D93">
        <w:t xml:space="preserve">hould speak to </w:t>
      </w:r>
      <w:r>
        <w:t>their line m</w:t>
      </w:r>
      <w:r w:rsidRPr="00435D93">
        <w:t xml:space="preserve">anager in the first instance if </w:t>
      </w:r>
      <w:r>
        <w:t xml:space="preserve">they </w:t>
      </w:r>
      <w:r w:rsidRPr="00435D93">
        <w:t>would like to take a course.</w:t>
      </w:r>
      <w:commentRangeEnd w:id="135"/>
      <w:r w:rsidR="00F64F05">
        <w:rPr>
          <w:rStyle w:val="CommentReference"/>
          <w:rFonts w:cs="Tahoma"/>
        </w:rPr>
        <w:commentReference w:id="135"/>
      </w:r>
    </w:p>
    <w:p w14:paraId="2E1FF3EC" w14:textId="645E3FE6" w:rsidR="00887200" w:rsidRDefault="00E22FB5" w:rsidP="00533C1C">
      <w:pPr>
        <w:pStyle w:val="Heading1"/>
        <w:tabs>
          <w:tab w:val="clear" w:pos="851"/>
          <w:tab w:val="left" w:pos="567"/>
        </w:tabs>
        <w:rPr>
          <w:color w:val="C00000"/>
        </w:rPr>
      </w:pPr>
      <w:bookmarkStart w:id="136" w:name="_Ref399766870"/>
      <w:bookmarkStart w:id="137" w:name="_Toc399768003"/>
      <w:bookmarkStart w:id="138" w:name="_Toc417396229"/>
      <w:bookmarkEnd w:id="134"/>
      <w:r w:rsidRPr="00815B65">
        <w:rPr>
          <w:color w:val="C00000"/>
        </w:rPr>
        <w:t>OTHER EMPLOYMENT</w:t>
      </w:r>
      <w:bookmarkEnd w:id="136"/>
      <w:bookmarkEnd w:id="137"/>
      <w:bookmarkEnd w:id="138"/>
      <w:r w:rsidR="00945DA1">
        <w:rPr>
          <w:color w:val="C00000"/>
        </w:rPr>
        <w:t xml:space="preserve"> &amp; OUTSIDE INTERESTS</w:t>
      </w:r>
    </w:p>
    <w:p w14:paraId="0B72FF6A" w14:textId="3BB65907" w:rsidR="00945DA1" w:rsidRPr="006A2224" w:rsidRDefault="00945DA1" w:rsidP="006A2224">
      <w:r w:rsidRPr="006A2224">
        <w:t xml:space="preserve">Where employees wish to take part in any outside activity which may, in the reasonable opinion of the </w:t>
      </w:r>
      <w:r w:rsidR="00EA532A">
        <w:t>Governing Body</w:t>
      </w:r>
      <w:r w:rsidRPr="006A2224">
        <w:t xml:space="preserve"> (i) interfere with the efficient discharge of their duties; (ii) taken together with the hours worked for the</w:t>
      </w:r>
      <w:r w:rsidR="00EA532A">
        <w:t xml:space="preserve"> Governing Body</w:t>
      </w:r>
      <w:r w:rsidRPr="006A2224">
        <w:t xml:space="preserve">, contravene the limits prescribed in the </w:t>
      </w:r>
      <w:proofErr w:type="spellStart"/>
      <w:r w:rsidRPr="006A2224">
        <w:t>W</w:t>
      </w:r>
      <w:r w:rsidR="00754B1D">
        <w:t>TR</w:t>
      </w:r>
      <w:proofErr w:type="spellEnd"/>
      <w:r w:rsidRPr="006A2224">
        <w:t xml:space="preserve">; (iii) conflict with the </w:t>
      </w:r>
      <w:r w:rsidR="00EA532A">
        <w:t xml:space="preserve">Governing Body’s </w:t>
      </w:r>
      <w:r w:rsidRPr="006A2224">
        <w:t xml:space="preserve">interests; (iv) bring the </w:t>
      </w:r>
      <w:r w:rsidR="00EA532A">
        <w:t>Governing Body i</w:t>
      </w:r>
      <w:r w:rsidRPr="006A2224">
        <w:t>nto disrepute</w:t>
      </w:r>
      <w:r w:rsidR="00C86751">
        <w:t xml:space="preserve">; </w:t>
      </w:r>
      <w:r w:rsidR="008F6626">
        <w:t xml:space="preserve">or </w:t>
      </w:r>
      <w:r w:rsidR="00C86751">
        <w:t xml:space="preserve">(v) bring the </w:t>
      </w:r>
      <w:r w:rsidR="006F71DF">
        <w:t xml:space="preserve">Diocese or </w:t>
      </w:r>
      <w:r w:rsidR="00C86751">
        <w:t>Church into disrepute</w:t>
      </w:r>
      <w:r w:rsidRPr="006A2224">
        <w:t xml:space="preserve">, the employee is required to obtain the prior written consent of the </w:t>
      </w:r>
      <w:r w:rsidR="00EA532A">
        <w:t>Governing Body,</w:t>
      </w:r>
      <w:r w:rsidRPr="006A2224">
        <w:t xml:space="preserve">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4827E378" w:rsidR="00887200" w:rsidRDefault="00B01347" w:rsidP="00533C1C">
      <w:pPr>
        <w:pStyle w:val="Heading1"/>
        <w:tabs>
          <w:tab w:val="clear" w:pos="851"/>
          <w:tab w:val="left" w:pos="567"/>
        </w:tabs>
        <w:rPr>
          <w:color w:val="C00000"/>
        </w:rPr>
      </w:pPr>
      <w:bookmarkStart w:id="139" w:name="_Ref399766890"/>
      <w:bookmarkStart w:id="140" w:name="_Toc399768006"/>
      <w:bookmarkStart w:id="141" w:name="_Toc417396230"/>
      <w:r>
        <w:rPr>
          <w:color w:val="C00000"/>
        </w:rPr>
        <w:t xml:space="preserve">WORKING </w:t>
      </w:r>
      <w:r w:rsidR="008E0443" w:rsidRPr="00815B65">
        <w:rPr>
          <w:color w:val="C00000"/>
        </w:rPr>
        <w:t>HOURS</w:t>
      </w:r>
      <w:bookmarkEnd w:id="139"/>
      <w:bookmarkEnd w:id="140"/>
      <w:bookmarkEnd w:id="141"/>
    </w:p>
    <w:p w14:paraId="00B26023" w14:textId="0D580C2E" w:rsidR="007D4F22" w:rsidRDefault="000A1D22" w:rsidP="007D4F22">
      <w:pPr>
        <w:pStyle w:val="Heading2"/>
      </w:pPr>
      <w:r>
        <w:t xml:space="preserve">Employees working hours are set out in the Offer Letter. </w:t>
      </w:r>
      <w:r w:rsidR="007D4F22">
        <w:t xml:space="preserve">Where an employee’s working hours follow the start and end times of the </w:t>
      </w:r>
      <w:r w:rsidR="00B2463D">
        <w:t>School Day</w:t>
      </w:r>
      <w:r w:rsidR="00BB201B">
        <w:t xml:space="preserve"> </w:t>
      </w:r>
      <w:r w:rsidR="007D4F22">
        <w:t xml:space="preserve">for pupils and teachers, such hours are set out regularly by the </w:t>
      </w:r>
      <w:r w:rsidR="00EA532A">
        <w:t xml:space="preserve">School </w:t>
      </w:r>
      <w:r w:rsidR="007D4F22">
        <w:t xml:space="preserve">and may be changed by the </w:t>
      </w:r>
      <w:r w:rsidR="00EA532A">
        <w:t>School f</w:t>
      </w:r>
      <w:r w:rsidR="007D4F22">
        <w:t xml:space="preserve">rom time to </w:t>
      </w:r>
      <w:r w:rsidR="005954EB">
        <w:t>time</w:t>
      </w:r>
      <w:r w:rsidR="005954EB" w:rsidRPr="00F7538D">
        <w:rPr>
          <w:color w:val="000000" w:themeColor="text1"/>
        </w:rPr>
        <w:t xml:space="preserve"> in consultation with staff, parents and other relevant stakeholders.</w:t>
      </w:r>
      <w:bookmarkStart w:id="142" w:name="_Toc399768009"/>
    </w:p>
    <w:p w14:paraId="0AC8F003" w14:textId="42CDDD43" w:rsidR="00700BEE" w:rsidRDefault="00FF1ADA" w:rsidP="00700BEE">
      <w:pPr>
        <w:pStyle w:val="Heading2"/>
      </w:pPr>
      <w:r>
        <w:t xml:space="preserve">Employees may be required to attend work during </w:t>
      </w:r>
      <w:r w:rsidR="00887200">
        <w:t>INSET Days</w:t>
      </w:r>
      <w:r>
        <w:t xml:space="preserve"> including any </w:t>
      </w:r>
      <w:r w:rsidR="00887200">
        <w:t xml:space="preserve">twilight </w:t>
      </w:r>
      <w:r>
        <w:t xml:space="preserve">INSET </w:t>
      </w:r>
      <w:r w:rsidR="00887200">
        <w:t>sessions</w:t>
      </w:r>
      <w:r>
        <w:t xml:space="preserve"> taking pl</w:t>
      </w:r>
      <w:r w:rsidR="008F6626">
        <w:t>/</w:t>
      </w:r>
      <w:r>
        <w:t xml:space="preserve">ace after normal </w:t>
      </w:r>
      <w:r w:rsidR="007627B7">
        <w:t>school</w:t>
      </w:r>
      <w:r>
        <w:t xml:space="preserve"> hours, without any additional payment. </w:t>
      </w:r>
    </w:p>
    <w:p w14:paraId="24B88FEE" w14:textId="2487557F" w:rsidR="00FF1ADA" w:rsidRDefault="00FF1ADA" w:rsidP="00FF1ADA">
      <w:pPr>
        <w:pStyle w:val="Heading2"/>
        <w:ind w:left="567" w:hanging="567"/>
      </w:pPr>
      <w:r>
        <w:t>Employees are only entitled to further remuneration for additional hours beyond those in Clause 2</w:t>
      </w:r>
      <w:r w:rsidR="00081712">
        <w:t>1</w:t>
      </w:r>
      <w:r>
        <w:t>.1 and 2</w:t>
      </w:r>
      <w:r w:rsidR="00081712">
        <w:t>1</w:t>
      </w:r>
      <w:r>
        <w:t>.2 provided that:</w:t>
      </w:r>
    </w:p>
    <w:p w14:paraId="11121608" w14:textId="211137F6" w:rsidR="001E4686" w:rsidRDefault="00FF1ADA" w:rsidP="001E4686">
      <w:pPr>
        <w:pStyle w:val="ListParagraph"/>
        <w:numPr>
          <w:ilvl w:val="0"/>
          <w:numId w:val="38"/>
        </w:numPr>
      </w:pPr>
      <w:r w:rsidRPr="00F62DF2">
        <w:t>Employees have obtained the prior written consent o</w:t>
      </w:r>
      <w:r w:rsidR="001E4686">
        <w:t>f the Headteacher; and</w:t>
      </w:r>
    </w:p>
    <w:p w14:paraId="74BDB2A3" w14:textId="77777777" w:rsidR="007D4F22" w:rsidRDefault="007D4F22" w:rsidP="007D4F22">
      <w:pPr>
        <w:pStyle w:val="ListParagraph"/>
      </w:pPr>
    </w:p>
    <w:p w14:paraId="2E1FF3F1" w14:textId="4C8B9ACF" w:rsidR="00887200" w:rsidRDefault="00FF1ADA" w:rsidP="00A84C0A">
      <w:pPr>
        <w:pStyle w:val="ListParagraph"/>
        <w:numPr>
          <w:ilvl w:val="0"/>
          <w:numId w:val="38"/>
        </w:numPr>
      </w:pPr>
      <w:r w:rsidRPr="00F62DF2">
        <w:t>Their rate of pay for overtime is the same as for t</w:t>
      </w:r>
      <w:r w:rsidR="00DA765B" w:rsidRPr="00F62DF2">
        <w:t>heir contracted hours</w:t>
      </w:r>
      <w:r w:rsidR="00F62DF2">
        <w:t>;</w:t>
      </w:r>
      <w:r w:rsidR="00A84C0A">
        <w:t xml:space="preserve"> </w:t>
      </w:r>
      <w:r w:rsidR="00DA765B">
        <w:t xml:space="preserve">except that employees who are governors may be required to attend meetings of the </w:t>
      </w:r>
      <w:r w:rsidR="00EA532A">
        <w:t>G</w:t>
      </w:r>
      <w:r w:rsidR="00DA765B">
        <w:t xml:space="preserve">overning </w:t>
      </w:r>
      <w:r w:rsidR="00EA532A">
        <w:t>B</w:t>
      </w:r>
      <w:r w:rsidR="00DA765B">
        <w:t xml:space="preserve">ody at times outside of normal school and/or office hours without additional payment.   </w:t>
      </w:r>
      <w:r>
        <w:t xml:space="preserve"> </w:t>
      </w:r>
      <w:bookmarkEnd w:id="142"/>
    </w:p>
    <w:p w14:paraId="567DECE4" w14:textId="10B82ECB" w:rsidR="004C78DC" w:rsidRDefault="00A909A6" w:rsidP="004A2EF8">
      <w:pPr>
        <w:pStyle w:val="Alphabet2"/>
        <w:numPr>
          <w:ilvl w:val="0"/>
          <w:numId w:val="0"/>
        </w:numPr>
        <w:ind w:left="720" w:hanging="720"/>
      </w:pPr>
      <w:r>
        <w:t>2</w:t>
      </w:r>
      <w:r w:rsidR="00C51BF6">
        <w:t>1</w:t>
      </w:r>
      <w:r w:rsidR="004A2EF8">
        <w:t>.4</w:t>
      </w:r>
      <w:r w:rsidR="004A2EF8">
        <w:tab/>
      </w:r>
      <w:r w:rsidR="00DE0DA0" w:rsidRPr="004C78DC">
        <w:t xml:space="preserve">Employees are entitled to an unpaid break of reasonable length in the course of each working day. </w:t>
      </w:r>
    </w:p>
    <w:p w14:paraId="0A9395E0" w14:textId="4B36D109" w:rsidR="00E14250" w:rsidRDefault="00A909A6" w:rsidP="007D4F22">
      <w:pPr>
        <w:pStyle w:val="Alphabet2"/>
        <w:numPr>
          <w:ilvl w:val="0"/>
          <w:numId w:val="0"/>
        </w:numPr>
        <w:ind w:left="720" w:hanging="720"/>
      </w:pPr>
      <w:r>
        <w:t>2</w:t>
      </w:r>
      <w:r w:rsidR="00C51BF6">
        <w:t>1</w:t>
      </w:r>
      <w:r w:rsidR="004A2EF8">
        <w:t>.5</w:t>
      </w:r>
      <w:r w:rsidR="004A2EF8">
        <w:tab/>
      </w:r>
      <w:r w:rsidR="00DE0DA0" w:rsidRPr="00E14250">
        <w:t>Time spent travelling to and from work shall not count as working time.</w:t>
      </w:r>
    </w:p>
    <w:p w14:paraId="2E1FF3F2" w14:textId="3449612E" w:rsidR="0088209A" w:rsidRDefault="0088209A" w:rsidP="00D70288">
      <w:pPr>
        <w:pStyle w:val="Heading1"/>
        <w:rPr>
          <w:color w:val="C00000"/>
        </w:rPr>
      </w:pPr>
      <w:bookmarkStart w:id="143" w:name="_Ref399766909"/>
      <w:bookmarkStart w:id="144" w:name="_Toc399768010"/>
      <w:bookmarkStart w:id="145" w:name="_Toc417396231"/>
      <w:r w:rsidRPr="00D70288">
        <w:rPr>
          <w:color w:val="C00000"/>
        </w:rPr>
        <w:t>TERM DATES</w:t>
      </w:r>
      <w:bookmarkEnd w:id="143"/>
      <w:bookmarkEnd w:id="144"/>
      <w:bookmarkEnd w:id="145"/>
      <w:r w:rsidR="00D70288">
        <w:rPr>
          <w:color w:val="C00000"/>
        </w:rPr>
        <w:t xml:space="preserve"> AND HOLIDAYS</w:t>
      </w:r>
    </w:p>
    <w:p w14:paraId="0BC7C40B" w14:textId="77777777" w:rsidR="002F4DDB" w:rsidRDefault="002F4DDB" w:rsidP="002F4DDB">
      <w:pPr>
        <w:pStyle w:val="Heading2"/>
      </w:pPr>
      <w:bookmarkStart w:id="146" w:name="_Toc399768012"/>
      <w:r>
        <w:t xml:space="preserve">Employees will be entitled to the number of days paid holiday in each holiday year as set out in the Offer Letter. </w:t>
      </w:r>
    </w:p>
    <w:p w14:paraId="0C871A44" w14:textId="1E38256F" w:rsidR="002F4DDB" w:rsidRDefault="002F4DDB" w:rsidP="002F4DDB">
      <w:pPr>
        <w:pStyle w:val="Heading2"/>
      </w:pPr>
      <w:r>
        <w:t xml:space="preserve">No leave of absence may be taken on a School Day, except with the prior written permission of the Headteacher. </w:t>
      </w:r>
    </w:p>
    <w:p w14:paraId="43CC6922" w14:textId="65E2AD07" w:rsidR="001A6702" w:rsidRDefault="001A6702" w:rsidP="004825EA">
      <w:pPr>
        <w:pStyle w:val="Heading2"/>
      </w:pPr>
      <w:r>
        <w:t xml:space="preserve">The </w:t>
      </w:r>
      <w:r w:rsidR="003713AB">
        <w:t xml:space="preserve">Governing Body’s </w:t>
      </w:r>
      <w:r>
        <w:t xml:space="preserve">holiday year runs </w:t>
      </w:r>
      <w:r w:rsidRPr="009E0745">
        <w:t>between 1 September and 31 August.</w:t>
      </w:r>
      <w:r>
        <w:t xml:space="preserve">  If the employee’s employment starts or finishes part way through the holiday year, their holiday entitlement during that year shall be calculated on a pro-rata basis.</w:t>
      </w:r>
      <w:r w:rsidR="002F4DDB">
        <w:t xml:space="preserve">  </w:t>
      </w:r>
      <w:r w:rsidR="002F4DDB" w:rsidRPr="002F4DDB">
        <w:rPr>
          <w:rFonts w:eastAsia="Arial"/>
        </w:rPr>
        <w:t xml:space="preserve">Employees are required to take holiday in periods of school closure and public holidays, details of which will be notified to employees by the </w:t>
      </w:r>
      <w:r w:rsidR="003713AB">
        <w:rPr>
          <w:rFonts w:eastAsia="Arial"/>
        </w:rPr>
        <w:t>Governing Body</w:t>
      </w:r>
      <w:r w:rsidR="002F4DDB" w:rsidRPr="002F4DDB">
        <w:rPr>
          <w:rFonts w:eastAsia="Arial"/>
        </w:rPr>
        <w:t xml:space="preserve"> from time to time.   Employees are deemed to take their statutory basic annual leave under regulation 13 </w:t>
      </w:r>
      <w:proofErr w:type="spellStart"/>
      <w:r w:rsidR="002F4DDB" w:rsidRPr="002F4DDB">
        <w:rPr>
          <w:rFonts w:eastAsia="Arial"/>
        </w:rPr>
        <w:t>WTR</w:t>
      </w:r>
      <w:proofErr w:type="spellEnd"/>
      <w:r w:rsidR="002F4DDB" w:rsidRPr="002F4DDB">
        <w:rPr>
          <w:rFonts w:eastAsia="Arial"/>
        </w:rPr>
        <w:t xml:space="preserve">, then their statutory additional leave under regulation 13A </w:t>
      </w:r>
      <w:proofErr w:type="spellStart"/>
      <w:r w:rsidR="002F4DDB" w:rsidRPr="002F4DDB">
        <w:rPr>
          <w:rFonts w:eastAsia="Arial"/>
        </w:rPr>
        <w:t>WTR</w:t>
      </w:r>
      <w:proofErr w:type="spellEnd"/>
      <w:r w:rsidR="002F4DDB" w:rsidRPr="002F4DDB">
        <w:rPr>
          <w:rFonts w:eastAsia="Arial"/>
        </w:rPr>
        <w:t xml:space="preserve"> from the start of the holiday year on weekdays which are not School Days.  </w:t>
      </w:r>
    </w:p>
    <w:bookmarkEnd w:id="146"/>
    <w:p w14:paraId="3F41E1B3" w14:textId="55DA54FD" w:rsidR="006E3884" w:rsidRDefault="006E3884" w:rsidP="00F85E78">
      <w:pPr>
        <w:pStyle w:val="Heading2"/>
      </w:pPr>
      <w:r>
        <w:t xml:space="preserve">Employees shall have no entitlement to any payment in lieu of accrued but untaken holiday except on termination of their employment. </w:t>
      </w:r>
    </w:p>
    <w:p w14:paraId="541C1EE7" w14:textId="642EE3AE" w:rsidR="006E3884" w:rsidRDefault="006E3884" w:rsidP="00F85E78">
      <w:pPr>
        <w:pStyle w:val="Heading2"/>
      </w:pPr>
      <w:r>
        <w:t xml:space="preserve">If on termination of employment, an employee has taken in excess of their accrued holiday entitlement, the </w:t>
      </w:r>
      <w:r w:rsidR="003713AB">
        <w:t>Governing Body</w:t>
      </w:r>
      <w:r>
        <w:t xml:space="preserve"> shall be entitled to recover the excess from the employee by way of deduction from any payments due to the employee. </w:t>
      </w:r>
    </w:p>
    <w:p w14:paraId="7E21F148" w14:textId="32D46140" w:rsidR="008E5875" w:rsidRPr="008E5875" w:rsidRDefault="00223750" w:rsidP="005E699A">
      <w:pPr>
        <w:pStyle w:val="Heading2"/>
        <w:numPr>
          <w:ilvl w:val="0"/>
          <w:numId w:val="0"/>
        </w:numPr>
        <w:ind w:left="1135" w:hanging="851"/>
      </w:pPr>
      <w:r>
        <w:t>22</w:t>
      </w:r>
      <w:r w:rsidR="005E699A">
        <w:t>.6</w:t>
      </w:r>
      <w:r w:rsidR="005E699A">
        <w:tab/>
      </w:r>
      <w:r w:rsidR="006E3884">
        <w:t xml:space="preserve">If either party has served notice to terminate the employment, the </w:t>
      </w:r>
      <w:r w:rsidR="003713AB">
        <w:t>Governing Body m</w:t>
      </w:r>
      <w:r w:rsidR="006E3884">
        <w:t xml:space="preserve">ay require the employee to take any accrued but unused holiday entitlement during the notice period.  Any accrued but unused holiday entitlement shall be deemed to be taken during any period of Garden Leave under </w:t>
      </w:r>
      <w:r w:rsidR="00A209A5">
        <w:t>[</w:t>
      </w:r>
      <w:r w:rsidR="00A209A5" w:rsidRPr="00A06FC7">
        <w:rPr>
          <w:highlight w:val="yellow"/>
        </w:rPr>
        <w:t>C</w:t>
      </w:r>
      <w:r w:rsidR="006E3884" w:rsidRPr="00A06FC7">
        <w:rPr>
          <w:highlight w:val="yellow"/>
        </w:rPr>
        <w:t xml:space="preserve">lause </w:t>
      </w:r>
      <w:r w:rsidR="00C86751" w:rsidRPr="00A06FC7">
        <w:rPr>
          <w:highlight w:val="yellow"/>
        </w:rPr>
        <w:t>4</w:t>
      </w:r>
      <w:r w:rsidR="0078538F" w:rsidRPr="0078538F">
        <w:rPr>
          <w:highlight w:val="yellow"/>
        </w:rPr>
        <w:t>0</w:t>
      </w:r>
      <w:r w:rsidR="00A209A5">
        <w:t>]</w:t>
      </w:r>
      <w:r w:rsidR="005C472B">
        <w:t xml:space="preserve">. </w:t>
      </w:r>
      <w:r w:rsidR="006E3884">
        <w:t xml:space="preserve"> </w:t>
      </w:r>
    </w:p>
    <w:p w14:paraId="2E1FF3F5" w14:textId="3EE0ECBC" w:rsidR="0088209A" w:rsidRPr="00815B65" w:rsidRDefault="0088209A" w:rsidP="00D70288">
      <w:pPr>
        <w:pStyle w:val="Heading1"/>
        <w:rPr>
          <w:color w:val="C00000"/>
        </w:rPr>
      </w:pPr>
      <w:bookmarkStart w:id="147" w:name="_Ref399766933"/>
      <w:bookmarkStart w:id="148" w:name="_Toc399768013"/>
      <w:bookmarkStart w:id="149" w:name="_Toc417396232"/>
      <w:r w:rsidRPr="00815B65">
        <w:rPr>
          <w:color w:val="C00000"/>
        </w:rPr>
        <w:t>HR PROCEDURES</w:t>
      </w:r>
      <w:bookmarkEnd w:id="147"/>
      <w:bookmarkEnd w:id="148"/>
      <w:bookmarkEnd w:id="149"/>
    </w:p>
    <w:p w14:paraId="29DB1961" w14:textId="273E55B4" w:rsidR="00802599" w:rsidRPr="00730C2E" w:rsidRDefault="00877824" w:rsidP="00802599">
      <w:pPr>
        <w:pStyle w:val="Heading2"/>
        <w:numPr>
          <w:ilvl w:val="0"/>
          <w:numId w:val="0"/>
        </w:numPr>
      </w:pPr>
      <w:bookmarkStart w:id="150" w:name="_Toc399768014"/>
      <w:r>
        <w:t xml:space="preserve">Our </w:t>
      </w:r>
      <w:r w:rsidR="006F71DF">
        <w:t xml:space="preserve">HR procedures including the </w:t>
      </w:r>
      <w:r>
        <w:t xml:space="preserve">disciplinary, grievance resolution, capability, pay, appraisal, public interest disclosure, IT acceptable use and child protection policies are </w:t>
      </w:r>
      <w:r w:rsidRPr="00840842">
        <w:t xml:space="preserve">set out </w:t>
      </w:r>
      <w:r w:rsidR="00857A01">
        <w:t>[</w:t>
      </w:r>
      <w:r w:rsidR="00E74674" w:rsidRPr="00857A01">
        <w:rPr>
          <w:highlight w:val="yellow"/>
        </w:rPr>
        <w:t>on our website or provided with these terms and conditions</w:t>
      </w:r>
      <w:r w:rsidR="00857A01">
        <w:t>]</w:t>
      </w:r>
      <w:r w:rsidRPr="00840842">
        <w:t xml:space="preserve">. </w:t>
      </w:r>
      <w:r w:rsidR="000743F4" w:rsidRPr="006B7B39">
        <w:t>Employees sh</w:t>
      </w:r>
      <w:r w:rsidRPr="006B7B39">
        <w:t xml:space="preserve">ould familiarise </w:t>
      </w:r>
      <w:r w:rsidR="000743F4" w:rsidRPr="006B7B39">
        <w:t xml:space="preserve">themselves </w:t>
      </w:r>
      <w:r w:rsidRPr="006B7B39">
        <w:t>with their contents. These policies do not impose contractual obligations on us.</w:t>
      </w:r>
      <w:bookmarkEnd w:id="150"/>
      <w:r w:rsidR="00730C2E" w:rsidRPr="006B7B39">
        <w:t xml:space="preserve">  </w:t>
      </w:r>
      <w:r w:rsidR="00514C6D" w:rsidRPr="006B7B39">
        <w:t>Subject to the duty to consult with recognised trade unions, w</w:t>
      </w:r>
      <w:r w:rsidR="00730C2E" w:rsidRPr="006B7B39">
        <w:t>e reserve the right to alter, amend and/or revoke any policies, procedures, regulations and/or rules from time to time as we</w:t>
      </w:r>
      <w:r w:rsidR="0047258E" w:rsidRPr="006B7B39">
        <w:t xml:space="preserve"> </w:t>
      </w:r>
      <w:r w:rsidR="00730C2E" w:rsidRPr="006B7B39">
        <w:t>think fit.</w:t>
      </w:r>
      <w:r w:rsidR="00730C2E" w:rsidRPr="00730C2E">
        <w:t xml:space="preserve">  </w:t>
      </w:r>
      <w:r w:rsidR="00730C2E">
        <w:t xml:space="preserve">Employees </w:t>
      </w:r>
      <w:r w:rsidR="00730C2E" w:rsidRPr="00730C2E">
        <w:t>will be notified of any changes in writing, where appropriate.</w:t>
      </w:r>
      <w:r w:rsidR="00802599">
        <w:t xml:space="preserve">  If there is a conflict between any </w:t>
      </w:r>
      <w:r w:rsidR="003713AB">
        <w:t>Governing Body pol</w:t>
      </w:r>
      <w:r w:rsidR="00802599">
        <w:t>icy/procedure and the Offer Letter/this Agreement, the Offer Letter and this Agreement shall prevail.</w:t>
      </w:r>
    </w:p>
    <w:p w14:paraId="2E1FF3F7" w14:textId="77777777" w:rsidR="00BB34D7" w:rsidRPr="00815B65" w:rsidRDefault="00BB34D7" w:rsidP="00D70288">
      <w:pPr>
        <w:pStyle w:val="Heading1"/>
        <w:rPr>
          <w:color w:val="C00000"/>
        </w:rPr>
      </w:pPr>
      <w:bookmarkStart w:id="151" w:name="_Ref399766953"/>
      <w:bookmarkStart w:id="152" w:name="_Toc399768015"/>
      <w:bookmarkStart w:id="153" w:name="_Toc417396233"/>
      <w:r w:rsidRPr="00815B65">
        <w:rPr>
          <w:color w:val="C00000"/>
        </w:rPr>
        <w:t>PERSONAL CONDUCT</w:t>
      </w:r>
      <w:bookmarkEnd w:id="151"/>
      <w:bookmarkEnd w:id="152"/>
      <w:bookmarkEnd w:id="153"/>
    </w:p>
    <w:p w14:paraId="2E1FF3F8" w14:textId="5029E5C0" w:rsidR="00CF5F7E" w:rsidRDefault="003C5DE5" w:rsidP="00D70288">
      <w:pPr>
        <w:pStyle w:val="Heading2"/>
      </w:pPr>
      <w:bookmarkStart w:id="154" w:name="_Toc399768016"/>
      <w:r>
        <w:t xml:space="preserve">Employees </w:t>
      </w:r>
      <w:r w:rsidR="00CF5F7E">
        <w:t>must attend work dressed professionally.</w:t>
      </w:r>
      <w:bookmarkEnd w:id="154"/>
    </w:p>
    <w:p w14:paraId="2E1FF3F9" w14:textId="0430C8DC" w:rsidR="00CF5F7E" w:rsidRDefault="003C5DE5" w:rsidP="00D70288">
      <w:pPr>
        <w:pStyle w:val="Heading2"/>
      </w:pPr>
      <w:bookmarkStart w:id="155" w:name="_Toc399768017"/>
      <w:r>
        <w:t xml:space="preserve">Employees </w:t>
      </w:r>
      <w:r w:rsidR="00CF5F7E">
        <w:t xml:space="preserve">may not smoke any cigarette or simulated cigarette </w:t>
      </w:r>
      <w:r w:rsidR="006C5642">
        <w:t>(or ‘vaping’)</w:t>
      </w:r>
      <w:r w:rsidR="001C5426">
        <w:t xml:space="preserve"> </w:t>
      </w:r>
      <w:r w:rsidR="00CF5F7E">
        <w:t>product on our premises (whether indoors or outdoors) or within sight of our premises or on any school trip or activity.</w:t>
      </w:r>
      <w:bookmarkEnd w:id="155"/>
    </w:p>
    <w:p w14:paraId="2E1FF3FA" w14:textId="14D1D437" w:rsidR="00BB34D7" w:rsidRDefault="003C5DE5" w:rsidP="00D70288">
      <w:pPr>
        <w:pStyle w:val="Heading2"/>
      </w:pPr>
      <w:bookmarkStart w:id="156" w:name="_Toc399768018"/>
      <w:r>
        <w:t xml:space="preserve">Employees </w:t>
      </w:r>
      <w:r w:rsidR="00BB34D7">
        <w:t xml:space="preserve">must not attend work intoxicated or under the influence of </w:t>
      </w:r>
      <w:r w:rsidR="00FE5166">
        <w:t xml:space="preserve">drugs, including </w:t>
      </w:r>
      <w:r w:rsidR="00BB34D7">
        <w:t>alcohol</w:t>
      </w:r>
      <w:r w:rsidR="00FE5166">
        <w:t>,</w:t>
      </w:r>
      <w:r w:rsidR="001D1668">
        <w:t xml:space="preserve"> and must not consume </w:t>
      </w:r>
      <w:r w:rsidR="00FE5166">
        <w:t xml:space="preserve">drugs or </w:t>
      </w:r>
      <w:r w:rsidR="001D1668">
        <w:t>alcohol on any of our premises or within sight of any of our premises</w:t>
      </w:r>
      <w:r w:rsidR="00D24023">
        <w:t xml:space="preserve"> or on any school trip or activity</w:t>
      </w:r>
      <w:r w:rsidR="00BB34D7">
        <w:t>.</w:t>
      </w:r>
      <w:bookmarkEnd w:id="156"/>
    </w:p>
    <w:p w14:paraId="2E1FF3FB" w14:textId="0D785450" w:rsidR="001D1668" w:rsidRDefault="003C5DE5" w:rsidP="00D70288">
      <w:pPr>
        <w:pStyle w:val="Heading2"/>
      </w:pPr>
      <w:bookmarkStart w:id="157" w:name="_Toc399768019"/>
      <w:r>
        <w:t xml:space="preserve">Employees </w:t>
      </w:r>
      <w:r w:rsidR="001D1668">
        <w:t xml:space="preserve">must not participate in any gambling activity </w:t>
      </w:r>
      <w:r w:rsidR="00D24023">
        <w:t>on any of our premises or within sight of our premises or using any of our resources or on any school trip or activity</w:t>
      </w:r>
      <w:bookmarkEnd w:id="157"/>
      <w:r w:rsidR="00266B54">
        <w:t>.</w:t>
      </w:r>
    </w:p>
    <w:p w14:paraId="2E1FF400" w14:textId="77777777" w:rsidR="00560F87" w:rsidRPr="00815B65" w:rsidRDefault="00560F87" w:rsidP="00D70288">
      <w:pPr>
        <w:pStyle w:val="Heading1"/>
        <w:rPr>
          <w:color w:val="C00000"/>
        </w:rPr>
      </w:pPr>
      <w:bookmarkStart w:id="158" w:name="_Ref399766978"/>
      <w:bookmarkStart w:id="159" w:name="_Toc399768021"/>
      <w:bookmarkStart w:id="160" w:name="_Toc417396234"/>
      <w:r w:rsidRPr="00815B65">
        <w:rPr>
          <w:color w:val="C00000"/>
        </w:rPr>
        <w:t>TRADE UNION MEMBERSHIP</w:t>
      </w:r>
      <w:bookmarkEnd w:id="158"/>
      <w:bookmarkEnd w:id="159"/>
      <w:bookmarkEnd w:id="160"/>
    </w:p>
    <w:p w14:paraId="2E1FF401" w14:textId="7362075E" w:rsidR="00560F87" w:rsidRDefault="00560F87" w:rsidP="00533C1C">
      <w:pPr>
        <w:pStyle w:val="Heading2"/>
        <w:numPr>
          <w:ilvl w:val="0"/>
          <w:numId w:val="0"/>
        </w:numPr>
        <w:tabs>
          <w:tab w:val="left" w:pos="567"/>
        </w:tabs>
      </w:pPr>
      <w:bookmarkStart w:id="161" w:name="_Toc399768022"/>
      <w:r>
        <w:t>We encourage employees to join an appropriate</w:t>
      </w:r>
      <w:r w:rsidRPr="009A7469">
        <w:t xml:space="preserve"> trade union or professional association</w:t>
      </w:r>
      <w:r w:rsidR="00403E97">
        <w:t>.</w:t>
      </w:r>
      <w:bookmarkEnd w:id="161"/>
    </w:p>
    <w:p w14:paraId="2E1FF402" w14:textId="222BBDC0" w:rsidR="007060EC" w:rsidRPr="00815B65" w:rsidRDefault="007060EC" w:rsidP="00D70288">
      <w:pPr>
        <w:pStyle w:val="Heading1"/>
        <w:rPr>
          <w:color w:val="C00000"/>
        </w:rPr>
      </w:pPr>
      <w:bookmarkStart w:id="162" w:name="_Ref399767001"/>
      <w:bookmarkStart w:id="163" w:name="_Toc399768023"/>
      <w:bookmarkStart w:id="164" w:name="_Toc417396235"/>
      <w:r w:rsidRPr="00815B65">
        <w:rPr>
          <w:color w:val="C00000"/>
        </w:rPr>
        <w:t xml:space="preserve">DATA PROTECTION </w:t>
      </w:r>
      <w:bookmarkEnd w:id="162"/>
      <w:bookmarkEnd w:id="163"/>
      <w:r w:rsidR="00533C1C">
        <w:rPr>
          <w:color w:val="C00000"/>
        </w:rPr>
        <w:t>&amp;</w:t>
      </w:r>
      <w:r w:rsidR="00323EE4">
        <w:rPr>
          <w:color w:val="C00000"/>
        </w:rPr>
        <w:t xml:space="preserve"> FAIR PROCESSING</w:t>
      </w:r>
      <w:bookmarkEnd w:id="164"/>
    </w:p>
    <w:p w14:paraId="3ED8C990" w14:textId="04E87A05" w:rsidR="008E5875" w:rsidRDefault="008E5875" w:rsidP="008E5875">
      <w:pPr>
        <w:pStyle w:val="Heading2"/>
      </w:pPr>
      <w:bookmarkStart w:id="165" w:name="_Toc399768024"/>
      <w:r>
        <w:t xml:space="preserve">We will collect and process information relating to employees in accordance with the privacy notice which is </w:t>
      </w:r>
      <w:r w:rsidR="000F68F5">
        <w:t>at</w:t>
      </w:r>
      <w:r w:rsidR="00B304F4">
        <w:t xml:space="preserve"> </w:t>
      </w:r>
      <w:commentRangeStart w:id="166"/>
      <w:r w:rsidR="00B304F4">
        <w:rPr>
          <w:b/>
          <w:i/>
        </w:rPr>
        <w:t xml:space="preserve">Schedule </w:t>
      </w:r>
      <w:r w:rsidR="00427192">
        <w:rPr>
          <w:b/>
          <w:i/>
        </w:rPr>
        <w:t>1/2</w:t>
      </w:r>
      <w:r w:rsidR="000F68F5">
        <w:t xml:space="preserve"> </w:t>
      </w:r>
      <w:commentRangeEnd w:id="166"/>
      <w:r w:rsidR="00F64F05">
        <w:rPr>
          <w:rStyle w:val="CommentReference"/>
          <w:rFonts w:cs="Tahoma"/>
        </w:rPr>
        <w:commentReference w:id="166"/>
      </w:r>
      <w:r w:rsidR="000F68F5">
        <w:t xml:space="preserve">of </w:t>
      </w:r>
      <w:r>
        <w:t>this Agreement</w:t>
      </w:r>
      <w:r w:rsidR="00B304F4">
        <w:t xml:space="preserve"> and the </w:t>
      </w:r>
      <w:r w:rsidR="00070C5C">
        <w:t xml:space="preserve">Governing </w:t>
      </w:r>
      <w:proofErr w:type="gramStart"/>
      <w:r w:rsidR="00070C5C">
        <w:t xml:space="preserve">Body’s </w:t>
      </w:r>
      <w:r w:rsidR="00B304F4">
        <w:t xml:space="preserve"> </w:t>
      </w:r>
      <w:r w:rsidR="009341EA" w:rsidRPr="009341EA">
        <w:rPr>
          <w:highlight w:val="yellow"/>
        </w:rPr>
        <w:t>[</w:t>
      </w:r>
      <w:proofErr w:type="gramEnd"/>
      <w:r w:rsidR="00B304F4" w:rsidRPr="009341EA">
        <w:rPr>
          <w:highlight w:val="yellow"/>
        </w:rPr>
        <w:t>Data Protection Policies</w:t>
      </w:r>
      <w:r w:rsidR="009341EA">
        <w:t>]</w:t>
      </w:r>
      <w:r>
        <w:t>.</w:t>
      </w:r>
    </w:p>
    <w:p w14:paraId="150167A8" w14:textId="2EFD471C" w:rsidR="004444B8" w:rsidRDefault="008E5875" w:rsidP="008E5875">
      <w:pPr>
        <w:pStyle w:val="Heading2"/>
      </w:pPr>
      <w:r>
        <w:t xml:space="preserve">Employees shall comply with our </w:t>
      </w:r>
      <w:r w:rsidR="009341EA">
        <w:t>[</w:t>
      </w:r>
      <w:r w:rsidRPr="009341EA">
        <w:rPr>
          <w:highlight w:val="yellow"/>
        </w:rPr>
        <w:t>Data Protection Policies</w:t>
      </w:r>
      <w:r w:rsidR="009341EA">
        <w:t>]</w:t>
      </w:r>
      <w:r>
        <w:t xml:space="preserve"> when handling personal data in the course of employment including </w:t>
      </w:r>
      <w:r w:rsidR="006F71DF">
        <w:t xml:space="preserve">but not limited to </w:t>
      </w:r>
      <w:r>
        <w:t>personal data relating to any governor, employee, pupil, parent or carer, contractor or supplier of the</w:t>
      </w:r>
      <w:r w:rsidR="004444B8">
        <w:t xml:space="preserve"> Governing Body</w:t>
      </w:r>
      <w:r w:rsidR="00D92B15">
        <w:t>.</w:t>
      </w:r>
    </w:p>
    <w:p w14:paraId="6F862533" w14:textId="0EC440CE" w:rsidR="008E5875" w:rsidRDefault="008E5875" w:rsidP="008E5875">
      <w:pPr>
        <w:pStyle w:val="Heading2"/>
      </w:pPr>
      <w:r>
        <w:t xml:space="preserve">Failure to comply with the </w:t>
      </w:r>
      <w:r w:rsidR="00767360">
        <w:t>[</w:t>
      </w:r>
      <w:r w:rsidRPr="00767360">
        <w:rPr>
          <w:highlight w:val="yellow"/>
        </w:rPr>
        <w:t>Data Protection Policies</w:t>
      </w:r>
      <w:r w:rsidR="00767360">
        <w:t>]</w:t>
      </w:r>
      <w:r>
        <w:t xml:space="preserve"> may be dealt with under our disciplinary procedure and, in serious cases, may be treated as gross misconduct leading to summary dismissal.</w:t>
      </w:r>
      <w:r w:rsidR="008B4809">
        <w:t xml:space="preserve">  Employees must report to us</w:t>
      </w:r>
      <w:r w:rsidR="00461E32">
        <w:t>, without delay,</w:t>
      </w:r>
      <w:r w:rsidR="008B4809">
        <w:t xml:space="preserve"> any breach of any data protection obligations and/or the </w:t>
      </w:r>
      <w:r w:rsidR="00070C5C">
        <w:t xml:space="preserve">Governing Body’s </w:t>
      </w:r>
      <w:r w:rsidR="00767360">
        <w:t>[</w:t>
      </w:r>
      <w:r w:rsidR="008B4809" w:rsidRPr="00767360">
        <w:rPr>
          <w:highlight w:val="yellow"/>
        </w:rPr>
        <w:t>Data Protection Policy</w:t>
      </w:r>
      <w:r w:rsidR="00767360">
        <w:t>]</w:t>
      </w:r>
      <w:r w:rsidR="008B4809">
        <w:t>, whether by their own act or omissio</w:t>
      </w:r>
      <w:r w:rsidR="00461E32">
        <w:t>ns, or by another</w:t>
      </w:r>
      <w:r w:rsidR="008B4809">
        <w:t xml:space="preserve">. </w:t>
      </w:r>
    </w:p>
    <w:p w14:paraId="084DFBA9" w14:textId="371B2AAE" w:rsidR="008E5875" w:rsidRDefault="008E5875" w:rsidP="008E5875">
      <w:pPr>
        <w:pStyle w:val="Heading2"/>
      </w:pPr>
      <w:bookmarkStart w:id="167" w:name="_Hlk72325357"/>
      <w:r>
        <w:t xml:space="preserve">Our systems enable us to monitor telephone, email, voicemail, internet and other communications. In order to carry out our legal obligations as an employer (such as ensuring employee's compliance with our </w:t>
      </w:r>
      <w:r w:rsidR="00767360" w:rsidRPr="00767360">
        <w:rPr>
          <w:highlight w:val="yellow"/>
        </w:rPr>
        <w:t>[</w:t>
      </w:r>
      <w:r w:rsidRPr="00767360">
        <w:rPr>
          <w:highlight w:val="yellow"/>
        </w:rPr>
        <w:t>Data Protection Policies</w:t>
      </w:r>
      <w:r w:rsidR="00767360">
        <w:t>]</w:t>
      </w:r>
      <w:r>
        <w:t>), and for other business reasons</w:t>
      </w:r>
      <w:r w:rsidR="007E570F">
        <w:t>. W</w:t>
      </w:r>
      <w:r>
        <w:t>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2E1FF40E" w14:textId="77777777" w:rsidR="00A213EC" w:rsidRPr="00815B65" w:rsidRDefault="00A213EC" w:rsidP="00D70288">
      <w:pPr>
        <w:pStyle w:val="Heading1"/>
        <w:rPr>
          <w:color w:val="C00000"/>
        </w:rPr>
      </w:pPr>
      <w:bookmarkStart w:id="168" w:name="_Ref399767026"/>
      <w:bookmarkStart w:id="169" w:name="_Toc399768029"/>
      <w:bookmarkStart w:id="170" w:name="_Toc417396236"/>
      <w:bookmarkEnd w:id="165"/>
      <w:bookmarkEnd w:id="167"/>
      <w:r w:rsidRPr="00815B65">
        <w:rPr>
          <w:color w:val="C00000"/>
        </w:rPr>
        <w:t>COPYRIGHT</w:t>
      </w:r>
      <w:bookmarkEnd w:id="168"/>
      <w:bookmarkEnd w:id="169"/>
      <w:bookmarkEnd w:id="170"/>
    </w:p>
    <w:p w14:paraId="2E1FF40F" w14:textId="399E3D5E" w:rsidR="00A213EC" w:rsidRDefault="00A213EC" w:rsidP="00533C1C">
      <w:pPr>
        <w:tabs>
          <w:tab w:val="left" w:pos="567"/>
        </w:tabs>
        <w:rPr>
          <w:rFonts w:cs="Arial"/>
        </w:rPr>
      </w:pPr>
      <w:r w:rsidRPr="00AD39C1">
        <w:rPr>
          <w:rFonts w:cs="Arial"/>
        </w:rPr>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w:t>
      </w:r>
      <w:r>
        <w:rPr>
          <w:rFonts w:cs="Arial"/>
        </w:rPr>
        <w:t>provided by us</w:t>
      </w:r>
      <w:r w:rsidRPr="00AD39C1">
        <w:rPr>
          <w:rFonts w:cs="Arial"/>
        </w:rPr>
        <w:t xml:space="preserve"> and produced, used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77777777" w:rsidR="0088209A" w:rsidRPr="00815B65" w:rsidRDefault="0088209A" w:rsidP="00D70288">
      <w:pPr>
        <w:pStyle w:val="Heading1"/>
        <w:rPr>
          <w:color w:val="C00000"/>
        </w:rPr>
      </w:pPr>
      <w:bookmarkStart w:id="171" w:name="_Ref399767043"/>
      <w:bookmarkStart w:id="172" w:name="_Toc399768030"/>
      <w:bookmarkStart w:id="173" w:name="_Toc417396237"/>
      <w:r w:rsidRPr="00815B65">
        <w:rPr>
          <w:color w:val="C00000"/>
        </w:rPr>
        <w:t>MEDICAL EXAMINATION</w:t>
      </w:r>
      <w:bookmarkEnd w:id="171"/>
      <w:bookmarkEnd w:id="172"/>
      <w:bookmarkEnd w:id="173"/>
    </w:p>
    <w:p w14:paraId="2E1FF411" w14:textId="5789005A" w:rsidR="0088209A" w:rsidRDefault="0088209A" w:rsidP="00D70288">
      <w:pPr>
        <w:pStyle w:val="Heading2"/>
      </w:pPr>
      <w:bookmarkStart w:id="174" w:name="_Toc399768031"/>
      <w:r w:rsidRPr="009A7469">
        <w:t xml:space="preserve">If </w:t>
      </w:r>
      <w:r w:rsidR="00462CD4">
        <w:t xml:space="preserve">an employee’s </w:t>
      </w:r>
      <w:r>
        <w:t xml:space="preserve">attendance or </w:t>
      </w:r>
      <w:r w:rsidRPr="009A7469">
        <w:t xml:space="preserve">sickness record makes it expedient, or if there are other reasonable medical grounds, </w:t>
      </w:r>
      <w:r>
        <w:t>we may</w:t>
      </w:r>
      <w:r w:rsidRPr="009A7469">
        <w:t xml:space="preserve"> engage a nominated medical practitioner </w:t>
      </w:r>
      <w:r w:rsidR="00403E97">
        <w:t>to undertake a</w:t>
      </w:r>
      <w:r w:rsidRPr="009A7469">
        <w:t xml:space="preserve"> medical examination to ascertain whether </w:t>
      </w:r>
      <w:r w:rsidR="00462CD4">
        <w:t xml:space="preserve">an employee is </w:t>
      </w:r>
      <w:r w:rsidRPr="009A7469">
        <w:t xml:space="preserve">considered fit in the future to carry out </w:t>
      </w:r>
      <w:r w:rsidR="00462CD4">
        <w:t xml:space="preserve">their </w:t>
      </w:r>
      <w:r w:rsidRPr="009A7469">
        <w:t>duties according to this Agreement</w:t>
      </w:r>
      <w:r w:rsidR="00462CD4">
        <w:t xml:space="preserve">, the </w:t>
      </w:r>
      <w:r w:rsidR="00617AD5">
        <w:t xml:space="preserve">Offer Letter </w:t>
      </w:r>
      <w:r w:rsidR="00462CD4">
        <w:t>and their Job Description</w:t>
      </w:r>
      <w:r w:rsidRPr="009A7469">
        <w:t>.</w:t>
      </w:r>
      <w:bookmarkEnd w:id="174"/>
    </w:p>
    <w:p w14:paraId="2E1FF412" w14:textId="43B012B9" w:rsidR="0088209A" w:rsidRDefault="00462CD4" w:rsidP="00D70288">
      <w:pPr>
        <w:pStyle w:val="Heading2"/>
      </w:pPr>
      <w:bookmarkStart w:id="175" w:name="_Toc399768032"/>
      <w:r>
        <w:t xml:space="preserve">Employees </w:t>
      </w:r>
      <w:r w:rsidR="0028494E">
        <w:t xml:space="preserve">are required to </w:t>
      </w:r>
      <w:r w:rsidR="007C4F95" w:rsidRPr="007C4F95">
        <w:t xml:space="preserve">co-operate with the medical practitioner and </w:t>
      </w:r>
      <w:r w:rsidR="0028494E">
        <w:t xml:space="preserve">agree </w:t>
      </w:r>
      <w:proofErr w:type="gramStart"/>
      <w:r w:rsidR="0028494E">
        <w:t xml:space="preserve">to  </w:t>
      </w:r>
      <w:r w:rsidR="007C4F95" w:rsidRPr="007C4F95">
        <w:t>provide</w:t>
      </w:r>
      <w:proofErr w:type="gramEnd"/>
      <w:r w:rsidR="007C4F95" w:rsidRPr="007C4F95">
        <w:t xml:space="preserve"> all necessary permission and/or consent to a medical examination.</w:t>
      </w:r>
      <w:bookmarkEnd w:id="175"/>
    </w:p>
    <w:p w14:paraId="2E1FF413" w14:textId="77777777" w:rsidR="0088209A" w:rsidRDefault="0088209A" w:rsidP="00D70288">
      <w:pPr>
        <w:pStyle w:val="Heading2"/>
      </w:pPr>
      <w:bookmarkStart w:id="176" w:name="_Toc399768033"/>
      <w:r>
        <w:t>A</w:t>
      </w:r>
      <w:r w:rsidR="00403E97">
        <w:t xml:space="preserve">ll costs and expenses of such medical examination </w:t>
      </w:r>
      <w:r w:rsidRPr="009A7469">
        <w:t xml:space="preserve">will be paid by </w:t>
      </w:r>
      <w:r>
        <w:t>us</w:t>
      </w:r>
      <w:r w:rsidRPr="009A7469">
        <w:t>.</w:t>
      </w:r>
      <w:bookmarkEnd w:id="176"/>
    </w:p>
    <w:p w14:paraId="200B3F88" w14:textId="77777777" w:rsidR="007C4F95" w:rsidRDefault="0088209A" w:rsidP="007C4F95">
      <w:pPr>
        <w:pStyle w:val="Heading2"/>
      </w:pPr>
      <w:bookmarkStart w:id="177" w:name="_Toc399768034"/>
      <w:r w:rsidRPr="009A7469">
        <w:t xml:space="preserve">A copy of any report produced will be made available to </w:t>
      </w:r>
      <w:r w:rsidR="00462CD4">
        <w:t>employees f</w:t>
      </w:r>
      <w:r>
        <w:t xml:space="preserve">or </w:t>
      </w:r>
      <w:r w:rsidR="00462CD4">
        <w:t>their</w:t>
      </w:r>
      <w:r>
        <w:t xml:space="preserve"> comment.</w:t>
      </w:r>
      <w:bookmarkEnd w:id="177"/>
    </w:p>
    <w:p w14:paraId="168DDFFA" w14:textId="3DBFAEB7" w:rsidR="007C4F95" w:rsidRPr="00CA79F1" w:rsidRDefault="007C4F95" w:rsidP="007C4F95">
      <w:pPr>
        <w:pStyle w:val="Heading2"/>
      </w:pPr>
      <w:r w:rsidRPr="007F4432">
        <w:t xml:space="preserve">Employees will consent to any report or opinion produced by the nominated medical professional </w:t>
      </w:r>
      <w:r>
        <w:t>being</w:t>
      </w:r>
      <w:r w:rsidRPr="007F4432">
        <w:t xml:space="preserve"> disclosed to the </w:t>
      </w:r>
      <w:r w:rsidR="00070C5C">
        <w:t>Governing Body</w:t>
      </w:r>
      <w:r w:rsidR="009C5840">
        <w:t>/School</w:t>
      </w:r>
      <w:r w:rsidRPr="007F4432">
        <w:t xml:space="preserve"> without delay.</w:t>
      </w:r>
    </w:p>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77777777" w:rsidR="007060EC" w:rsidRPr="00815B65" w:rsidRDefault="007060EC" w:rsidP="00D70288">
      <w:pPr>
        <w:pStyle w:val="Heading1"/>
        <w:rPr>
          <w:color w:val="C00000"/>
        </w:rPr>
      </w:pPr>
      <w:bookmarkStart w:id="178" w:name="_Ref399767070"/>
      <w:bookmarkStart w:id="179" w:name="_Toc399768035"/>
      <w:bookmarkStart w:id="180" w:name="_Toc417396238"/>
      <w:r w:rsidRPr="00815B65">
        <w:rPr>
          <w:color w:val="C00000"/>
        </w:rPr>
        <w:t>DUTY TO REPORT CHANGES IN PERSONAL DATA</w:t>
      </w:r>
      <w:bookmarkEnd w:id="178"/>
      <w:bookmarkEnd w:id="179"/>
      <w:bookmarkEnd w:id="180"/>
    </w:p>
    <w:p w14:paraId="2E1FF417" w14:textId="3BFD86E4" w:rsidR="007060EC" w:rsidRPr="007060EC" w:rsidRDefault="00F6790A" w:rsidP="00533C1C">
      <w:pPr>
        <w:pStyle w:val="BodyText1"/>
        <w:tabs>
          <w:tab w:val="clear" w:pos="851"/>
          <w:tab w:val="left" w:pos="284"/>
        </w:tabs>
        <w:ind w:left="0"/>
      </w:pPr>
      <w:r>
        <w:t xml:space="preserve">Employees </w:t>
      </w:r>
      <w:r w:rsidR="007060EC">
        <w:t xml:space="preserve">must notify us </w:t>
      </w:r>
      <w:r w:rsidR="007060EC" w:rsidRPr="00AD39C1">
        <w:t>of all changes to personal data, including but not limited to name, address, contact details, qualifications</w:t>
      </w:r>
      <w:r w:rsidR="004B0A08">
        <w:t>, bank account details</w:t>
      </w:r>
      <w:r w:rsidR="007060EC" w:rsidRPr="00AD39C1">
        <w:t xml:space="preserve"> and next of kin</w:t>
      </w:r>
      <w:r w:rsidR="004B0A08">
        <w:t xml:space="preserve"> details</w:t>
      </w:r>
      <w:r w:rsidR="009F05F9">
        <w:t>.</w:t>
      </w:r>
    </w:p>
    <w:p w14:paraId="2E1FF418" w14:textId="77777777" w:rsidR="00DA0F57" w:rsidRPr="00815B65" w:rsidRDefault="00DA0F57" w:rsidP="00D70288">
      <w:pPr>
        <w:pStyle w:val="Heading1"/>
        <w:rPr>
          <w:color w:val="C00000"/>
        </w:rPr>
      </w:pPr>
      <w:bookmarkStart w:id="181" w:name="_Ref399767092"/>
      <w:bookmarkStart w:id="182" w:name="_Toc399768036"/>
      <w:bookmarkStart w:id="183" w:name="_Toc417396239"/>
      <w:r w:rsidRPr="00815B65">
        <w:rPr>
          <w:color w:val="C00000"/>
        </w:rPr>
        <w:t>DUTY TO REPORT MISCONDUCT</w:t>
      </w:r>
      <w:bookmarkEnd w:id="181"/>
      <w:bookmarkEnd w:id="182"/>
      <w:bookmarkEnd w:id="183"/>
    </w:p>
    <w:p w14:paraId="2E1FF419" w14:textId="22BEE3C6" w:rsidR="00DA0F57" w:rsidRPr="009A7469" w:rsidRDefault="00F6790A" w:rsidP="00533C1C">
      <w:pPr>
        <w:pStyle w:val="Heading2"/>
        <w:numPr>
          <w:ilvl w:val="0"/>
          <w:numId w:val="0"/>
        </w:numPr>
      </w:pPr>
      <w:bookmarkStart w:id="184" w:name="_Toc399768037"/>
      <w:r>
        <w:t xml:space="preserve">Employees </w:t>
      </w:r>
      <w:r w:rsidR="00DA0F57" w:rsidRPr="009A7469">
        <w:t xml:space="preserve">must report to us any misconduct by any of our employees or officers even if to do so would require </w:t>
      </w:r>
      <w:r>
        <w:t xml:space="preserve">them to </w:t>
      </w:r>
      <w:r w:rsidR="00DA0F57" w:rsidRPr="009A7469">
        <w:t xml:space="preserve">report </w:t>
      </w:r>
      <w:r>
        <w:t xml:space="preserve">their </w:t>
      </w:r>
      <w:r w:rsidR="00DA0F57" w:rsidRPr="009A7469">
        <w:t xml:space="preserve">own misconduct. </w:t>
      </w:r>
      <w:r w:rsidR="008E5875" w:rsidRPr="009A7469">
        <w:t xml:space="preserve">For the avoidance of doubt this includes any misconduct relating to </w:t>
      </w:r>
      <w:r w:rsidR="008E5875" w:rsidRPr="006B7B39">
        <w:t xml:space="preserve">financial matters, </w:t>
      </w:r>
      <w:r w:rsidR="00477063" w:rsidRPr="006B7B39">
        <w:t xml:space="preserve">compliance, </w:t>
      </w:r>
      <w:r w:rsidR="008E5875" w:rsidRPr="006B7B39">
        <w:t>coursework, controlled assessment and public examinations.</w:t>
      </w:r>
      <w:bookmarkEnd w:id="184"/>
      <w:r w:rsidR="002A3BEE" w:rsidRPr="006B7B39">
        <w:t xml:space="preserve">  Employees should comply with our</w:t>
      </w:r>
      <w:r w:rsidR="002A3BEE">
        <w:t xml:space="preserve"> [</w:t>
      </w:r>
      <w:r w:rsidR="002A3BEE" w:rsidRPr="002A3BEE">
        <w:rPr>
          <w:highlight w:val="yellow"/>
        </w:rPr>
        <w:t>Whistleblowing Policy</w:t>
      </w:r>
      <w:r w:rsidR="002A3BEE">
        <w:t xml:space="preserve">]]. </w:t>
      </w:r>
      <w:bookmarkStart w:id="185" w:name="_GoBack"/>
      <w:bookmarkEnd w:id="185"/>
    </w:p>
    <w:p w14:paraId="2E1FF41A" w14:textId="77777777" w:rsidR="00DA0F57" w:rsidRPr="00815B65" w:rsidRDefault="00DA0F57" w:rsidP="00D70288">
      <w:pPr>
        <w:pStyle w:val="Heading1"/>
        <w:rPr>
          <w:color w:val="C00000"/>
        </w:rPr>
      </w:pPr>
      <w:bookmarkStart w:id="186" w:name="_Ref399767120"/>
      <w:bookmarkStart w:id="187" w:name="_Toc399768038"/>
      <w:bookmarkStart w:id="188" w:name="_Toc417396240"/>
      <w:r w:rsidRPr="00815B65">
        <w:rPr>
          <w:color w:val="C00000"/>
        </w:rPr>
        <w:t>DUTY TO REPORT CHILD PROTECTION ISSUES</w:t>
      </w:r>
      <w:bookmarkEnd w:id="186"/>
      <w:bookmarkEnd w:id="187"/>
      <w:bookmarkEnd w:id="188"/>
    </w:p>
    <w:p w14:paraId="2E1FF41B" w14:textId="38D9FBB6" w:rsidR="00DA0F57" w:rsidRPr="00547508" w:rsidRDefault="00DA0F57" w:rsidP="00D70288">
      <w:pPr>
        <w:pStyle w:val="Heading2"/>
      </w:pPr>
      <w:bookmarkStart w:id="189" w:name="_Toc399768039"/>
      <w:r w:rsidRPr="00547508">
        <w:t xml:space="preserve">We have a duty under section 35 of the Safeguarding Vulnerable Groups Act 2006 to refer to the Disclosure </w:t>
      </w:r>
      <w:r>
        <w:t xml:space="preserve">and </w:t>
      </w:r>
      <w:r w:rsidRPr="00547508">
        <w:t>Barring Service details of any person authorised by us to work with children who has ceased to have that authority or would have ceased to have that authority but for their prior departure and that if we fail to comply with that duty we and our officers are at risk to a criminal fine of up to £5</w:t>
      </w:r>
      <w:r w:rsidR="00DD6A06">
        <w:t>,</w:t>
      </w:r>
      <w:r w:rsidRPr="00547508">
        <w:t>000 each.</w:t>
      </w:r>
      <w:bookmarkEnd w:id="189"/>
    </w:p>
    <w:p w14:paraId="2E1FF41C" w14:textId="5FA3E516" w:rsidR="00DA0F57" w:rsidRDefault="00837D39" w:rsidP="00D70288">
      <w:pPr>
        <w:pStyle w:val="Heading2"/>
      </w:pPr>
      <w:bookmarkStart w:id="190" w:name="_Toc399768040"/>
      <w:r>
        <w:t>Employees m</w:t>
      </w:r>
      <w:r w:rsidR="00DA0F57" w:rsidRPr="009A7469">
        <w:t>ust immediately disclose to</w:t>
      </w:r>
      <w:r w:rsidR="00B00E2A">
        <w:t xml:space="preserve"> </w:t>
      </w:r>
      <w:r w:rsidR="00D77B55">
        <w:t>our Designated</w:t>
      </w:r>
      <w:r w:rsidR="00DA0F57" w:rsidRPr="009A7469">
        <w:t xml:space="preserve"> </w:t>
      </w:r>
      <w:r w:rsidR="00B00E2A">
        <w:t xml:space="preserve">Safeguarding Lead </w:t>
      </w:r>
      <w:r w:rsidR="00DA0F57" w:rsidRPr="009A7469">
        <w:t>any child protection issue which comes to</w:t>
      </w:r>
      <w:r>
        <w:t xml:space="preserve"> their</w:t>
      </w:r>
      <w:r w:rsidR="00DA0F57" w:rsidRPr="009A7469">
        <w:t xml:space="preserve"> attention even if it relates to </w:t>
      </w:r>
      <w:r w:rsidR="0088209A">
        <w:t>persons unconnected to the</w:t>
      </w:r>
      <w:r w:rsidR="00DA0F57" w:rsidRPr="009A7469">
        <w:t xml:space="preserve"> </w:t>
      </w:r>
      <w:r w:rsidR="009170C8">
        <w:t>School</w:t>
      </w:r>
      <w:r w:rsidR="007627B7">
        <w:t xml:space="preserve"> </w:t>
      </w:r>
      <w:r w:rsidR="00037FF6">
        <w:t xml:space="preserve">and/or the </w:t>
      </w:r>
      <w:r w:rsidR="009170C8">
        <w:t>Governing Body</w:t>
      </w:r>
      <w:r w:rsidR="00DA0F57" w:rsidRPr="009A7469">
        <w:t>.</w:t>
      </w:r>
      <w:bookmarkEnd w:id="190"/>
    </w:p>
    <w:p w14:paraId="2E1FF41D" w14:textId="77777777" w:rsidR="00DA0F57" w:rsidRPr="00570234" w:rsidRDefault="00DA0F57" w:rsidP="00D70288">
      <w:pPr>
        <w:pStyle w:val="Heading1"/>
        <w:rPr>
          <w:color w:val="C00000"/>
        </w:rPr>
      </w:pPr>
      <w:bookmarkStart w:id="191" w:name="_Ref399767154"/>
      <w:bookmarkStart w:id="192" w:name="_Toc399768041"/>
      <w:bookmarkStart w:id="193" w:name="_Toc417396241"/>
      <w:r w:rsidRPr="00570234">
        <w:rPr>
          <w:color w:val="C00000"/>
        </w:rPr>
        <w:t>DUTY TO REPORT INVESTIGATIONS</w:t>
      </w:r>
      <w:bookmarkEnd w:id="191"/>
      <w:bookmarkEnd w:id="192"/>
      <w:bookmarkEnd w:id="193"/>
    </w:p>
    <w:p w14:paraId="2E1FF41E" w14:textId="266EC9A9" w:rsidR="00DA0F57" w:rsidRDefault="00D318E2" w:rsidP="004A7939">
      <w:pPr>
        <w:pStyle w:val="Heading2"/>
        <w:numPr>
          <w:ilvl w:val="0"/>
          <w:numId w:val="0"/>
        </w:numPr>
      </w:pPr>
      <w:bookmarkStart w:id="194" w:name="_Toc399768042"/>
      <w:r>
        <w:t xml:space="preserve">Employees </w:t>
      </w:r>
      <w:r w:rsidR="00DA0F57" w:rsidRPr="009A7469">
        <w:t xml:space="preserve">must immediately </w:t>
      </w:r>
      <w:r w:rsidR="00DA0F57">
        <w:t xml:space="preserve">report to </w:t>
      </w:r>
      <w:r w:rsidR="00CF5F7E">
        <w:t xml:space="preserve">the </w:t>
      </w:r>
      <w:r w:rsidR="003B5947">
        <w:t>Headteacher</w:t>
      </w:r>
      <w:r w:rsidR="006F71DF">
        <w:t xml:space="preserve"> or the Designated Safeguarding Lead</w:t>
      </w:r>
      <w:r w:rsidR="00DA0F57" w:rsidRPr="00CF5F7E">
        <w:t xml:space="preserve"> if</w:t>
      </w:r>
      <w:r w:rsidR="0088209A">
        <w:t>:</w:t>
      </w:r>
      <w:bookmarkEnd w:id="194"/>
    </w:p>
    <w:p w14:paraId="2E1FF41F" w14:textId="2DA021BC" w:rsidR="00DA0F57" w:rsidRDefault="00D318E2" w:rsidP="0046425E">
      <w:pPr>
        <w:pStyle w:val="Heading2"/>
        <w:numPr>
          <w:ilvl w:val="0"/>
          <w:numId w:val="28"/>
        </w:numPr>
      </w:pPr>
      <w:bookmarkStart w:id="195" w:name="_Toc399768043"/>
      <w:r>
        <w:t xml:space="preserve">they </w:t>
      </w:r>
      <w:r w:rsidR="00DA0F57" w:rsidRPr="009A7469">
        <w:t>have been arrested, cautioned or convicted</w:t>
      </w:r>
      <w:r w:rsidR="0088209A">
        <w:t>;</w:t>
      </w:r>
      <w:bookmarkEnd w:id="195"/>
    </w:p>
    <w:p w14:paraId="450C3791" w14:textId="77777777" w:rsidR="005A2CFD" w:rsidRPr="009A7469" w:rsidRDefault="005A2CFD" w:rsidP="0046425E">
      <w:pPr>
        <w:pStyle w:val="Alphabet1"/>
        <w:numPr>
          <w:ilvl w:val="0"/>
          <w:numId w:val="28"/>
        </w:numPr>
        <w:tabs>
          <w:tab w:val="clear" w:pos="1418"/>
          <w:tab w:val="left" w:pos="567"/>
        </w:tabs>
      </w:pPr>
      <w:bookmarkStart w:id="196" w:name="_Toc399768044"/>
      <w:r>
        <w:t>a</w:t>
      </w:r>
      <w:r w:rsidRPr="009A7469">
        <w:t xml:space="preserve"> child for whom </w:t>
      </w:r>
      <w:r>
        <w:t xml:space="preserve">they </w:t>
      </w:r>
      <w:r w:rsidRPr="009A7469">
        <w:t xml:space="preserve">have parental responsibility has been taken from </w:t>
      </w:r>
      <w:r>
        <w:t>their</w:t>
      </w:r>
      <w:r w:rsidRPr="009A7469">
        <w:t xml:space="preserve"> care</w:t>
      </w:r>
      <w:r>
        <w:t>;</w:t>
      </w:r>
      <w:bookmarkEnd w:id="196"/>
    </w:p>
    <w:p w14:paraId="5149D3AA" w14:textId="77777777" w:rsidR="001A7B1E" w:rsidRPr="001A7B1E" w:rsidRDefault="005A2CFD" w:rsidP="001A7B1E">
      <w:pPr>
        <w:pStyle w:val="ListParagraph"/>
        <w:numPr>
          <w:ilvl w:val="0"/>
          <w:numId w:val="28"/>
        </w:numPr>
      </w:pPr>
      <w:bookmarkStart w:id="197" w:name="_Toc399768045"/>
      <w:r>
        <w:t xml:space="preserve">they </w:t>
      </w:r>
      <w:r w:rsidRPr="009A7469">
        <w:t xml:space="preserve">have been referred to the </w:t>
      </w:r>
      <w:r>
        <w:t xml:space="preserve">Disclosure </w:t>
      </w:r>
      <w:r w:rsidR="00477063">
        <w:t xml:space="preserve">&amp; </w:t>
      </w:r>
      <w:r>
        <w:t xml:space="preserve">Barring Service or the </w:t>
      </w:r>
      <w:r w:rsidR="001A7B1E" w:rsidRPr="001A7B1E">
        <w:t>[</w:t>
      </w:r>
      <w:r w:rsidR="001A7B1E" w:rsidRPr="001A7B1E">
        <w:rPr>
          <w:highlight w:val="yellow"/>
        </w:rPr>
        <w:t>for Schools in England: Teachers Regulation Agency/for Schools in Wales: Education Workforce Council</w:t>
      </w:r>
      <w:r w:rsidR="001A7B1E" w:rsidRPr="001A7B1E">
        <w:t xml:space="preserve">]; </w:t>
      </w:r>
    </w:p>
    <w:p w14:paraId="22CD2C3B" w14:textId="77777777" w:rsidR="00F86E15" w:rsidRDefault="00F86E15" w:rsidP="00F86E15">
      <w:pPr>
        <w:pStyle w:val="Alphabet1"/>
        <w:numPr>
          <w:ilvl w:val="0"/>
          <w:numId w:val="28"/>
        </w:numPr>
        <w:tabs>
          <w:tab w:val="clear" w:pos="1418"/>
          <w:tab w:val="left" w:pos="567"/>
        </w:tabs>
      </w:pPr>
      <w:bookmarkStart w:id="198" w:name="_Toc399768046"/>
      <w:bookmarkEnd w:id="197"/>
      <w:r>
        <w:t>allegations have been made against them that may affect their suitability to continue working in an education setting, including but not limited to where such allegations are not substantiated, are the subject of an ongoing investigation and/or the employee believes them to be untrue;</w:t>
      </w:r>
    </w:p>
    <w:p w14:paraId="34460DDA" w14:textId="35A9E7F0" w:rsidR="005A2CFD" w:rsidRDefault="005A2CFD" w:rsidP="0046425E">
      <w:pPr>
        <w:pStyle w:val="Alphabet1"/>
        <w:numPr>
          <w:ilvl w:val="0"/>
          <w:numId w:val="28"/>
        </w:numPr>
        <w:tabs>
          <w:tab w:val="clear" w:pos="1418"/>
          <w:tab w:val="left" w:pos="567"/>
        </w:tabs>
      </w:pPr>
      <w:r>
        <w:t>they have been informed that they may no longer have the right to work in the UK</w:t>
      </w:r>
      <w:bookmarkEnd w:id="198"/>
      <w:r>
        <w:t>; or</w:t>
      </w:r>
    </w:p>
    <w:p w14:paraId="2D9C02BC" w14:textId="77777777" w:rsidR="005A2CFD" w:rsidRPr="00311BBC" w:rsidRDefault="005A2CFD" w:rsidP="0046425E">
      <w:pPr>
        <w:pStyle w:val="Alphabet1"/>
        <w:numPr>
          <w:ilvl w:val="0"/>
          <w:numId w:val="28"/>
        </w:numPr>
        <w:tabs>
          <w:tab w:val="clear" w:pos="1418"/>
          <w:tab w:val="left" w:pos="567"/>
        </w:tabs>
      </w:pPr>
      <w:r>
        <w:t xml:space="preserve">they have been informed they have been or may be disqualified from registration under the </w:t>
      </w:r>
      <w:r w:rsidRPr="00311BBC">
        <w:t xml:space="preserve">Childcare (Disqualification) </w:t>
      </w:r>
      <w:r>
        <w:t xml:space="preserve">and Childcare (Early Years Provision Free of Charge) (Extended Entitlement) (Amendment) Regulations 2018. </w:t>
      </w:r>
    </w:p>
    <w:p w14:paraId="2E1FF424" w14:textId="77777777" w:rsidR="00DA0F57" w:rsidRPr="00570234" w:rsidRDefault="00DA0F57" w:rsidP="00D70288">
      <w:pPr>
        <w:pStyle w:val="Heading1"/>
        <w:rPr>
          <w:color w:val="C00000"/>
        </w:rPr>
      </w:pPr>
      <w:bookmarkStart w:id="199" w:name="_Ref399767183"/>
      <w:bookmarkStart w:id="200" w:name="_Toc399768047"/>
      <w:bookmarkStart w:id="201" w:name="_Toc417396242"/>
      <w:r w:rsidRPr="00570234">
        <w:rPr>
          <w:color w:val="C00000"/>
        </w:rPr>
        <w:t>DUTY TO REPORT BUSINESS INTERESTS</w:t>
      </w:r>
      <w:bookmarkEnd w:id="199"/>
      <w:bookmarkEnd w:id="200"/>
      <w:bookmarkEnd w:id="201"/>
    </w:p>
    <w:p w14:paraId="2E1FF425" w14:textId="5580D114" w:rsidR="00DA0F57" w:rsidRDefault="009E4C31" w:rsidP="004A7939">
      <w:pPr>
        <w:pStyle w:val="Heading2"/>
        <w:numPr>
          <w:ilvl w:val="0"/>
          <w:numId w:val="0"/>
        </w:numPr>
      </w:pPr>
      <w:bookmarkStart w:id="202" w:name="_Toc399768048"/>
      <w:r>
        <w:t xml:space="preserve">Employees </w:t>
      </w:r>
      <w:r w:rsidR="00DA0F57" w:rsidRPr="00A44DCD">
        <w:t xml:space="preserve">must immediately report to </w:t>
      </w:r>
      <w:r w:rsidR="00CF5F7E">
        <w:t xml:space="preserve">the </w:t>
      </w:r>
      <w:r w:rsidR="003B5947">
        <w:t>Headteacher</w:t>
      </w:r>
      <w:r w:rsidR="008E5875">
        <w:t xml:space="preserve"> (or other </w:t>
      </w:r>
      <w:r w:rsidR="00255086">
        <w:t xml:space="preserve">member of the Governing Body </w:t>
      </w:r>
      <w:r w:rsidR="008E5875">
        <w:t>who has responsibility for such matters)</w:t>
      </w:r>
      <w:r w:rsidR="00B204A3">
        <w:t xml:space="preserve"> </w:t>
      </w:r>
      <w:r w:rsidR="00DA0F57" w:rsidRPr="00CF5F7E">
        <w:t>if</w:t>
      </w:r>
      <w:r w:rsidR="00DA0F57">
        <w:t xml:space="preserve"> </w:t>
      </w:r>
      <w:r w:rsidR="00A4712E">
        <w:t xml:space="preserve">they </w:t>
      </w:r>
      <w:r w:rsidR="00DA0F57">
        <w:t>become aware that we are entering into a business arrangement</w:t>
      </w:r>
      <w:r w:rsidR="00CF5F7E">
        <w:t xml:space="preserve"> or employment contract</w:t>
      </w:r>
      <w:r w:rsidR="00DA0F57">
        <w:t xml:space="preserve"> with a Connected Person.</w:t>
      </w:r>
      <w:bookmarkEnd w:id="202"/>
    </w:p>
    <w:p w14:paraId="2E1FF428" w14:textId="77777777" w:rsidR="007060EC" w:rsidRPr="00570234" w:rsidRDefault="007060EC" w:rsidP="00D70288">
      <w:pPr>
        <w:pStyle w:val="Heading1"/>
        <w:rPr>
          <w:color w:val="C00000"/>
        </w:rPr>
      </w:pPr>
      <w:bookmarkStart w:id="203" w:name="_Ref399767238"/>
      <w:bookmarkStart w:id="204" w:name="_Toc399768051"/>
      <w:bookmarkStart w:id="205" w:name="_Toc417396244"/>
      <w:r w:rsidRPr="00570234">
        <w:rPr>
          <w:color w:val="C00000"/>
        </w:rPr>
        <w:t>HEALTH AND SAFETY DUTIES</w:t>
      </w:r>
      <w:bookmarkEnd w:id="203"/>
      <w:bookmarkEnd w:id="204"/>
      <w:bookmarkEnd w:id="205"/>
    </w:p>
    <w:p w14:paraId="2E1FF429" w14:textId="16068804" w:rsidR="007060EC" w:rsidRDefault="007060EC" w:rsidP="00533C1C">
      <w:pPr>
        <w:pStyle w:val="Heading2"/>
        <w:numPr>
          <w:ilvl w:val="0"/>
          <w:numId w:val="0"/>
        </w:numPr>
        <w:tabs>
          <w:tab w:val="left" w:pos="567"/>
        </w:tabs>
      </w:pPr>
      <w:bookmarkStart w:id="206" w:name="_Toc399768052"/>
      <w:r w:rsidRPr="009A7469">
        <w:t xml:space="preserve">Under the Health and Safety at Work Act 1974 and subsequent legislation </w:t>
      </w:r>
      <w:r w:rsidR="00A4712E">
        <w:t xml:space="preserve">employees </w:t>
      </w:r>
      <w:r>
        <w:t>are</w:t>
      </w:r>
      <w:r w:rsidRPr="009A7469">
        <w:t xml:space="preserve"> required to:</w:t>
      </w:r>
      <w:bookmarkEnd w:id="206"/>
    </w:p>
    <w:p w14:paraId="6AE1519A" w14:textId="77777777" w:rsidR="006C1139" w:rsidRDefault="006C1139" w:rsidP="0046425E">
      <w:pPr>
        <w:pStyle w:val="Alphabet1"/>
        <w:numPr>
          <w:ilvl w:val="0"/>
          <w:numId w:val="29"/>
        </w:numPr>
        <w:tabs>
          <w:tab w:val="clear" w:pos="1418"/>
          <w:tab w:val="left" w:pos="567"/>
        </w:tabs>
      </w:pPr>
      <w:r w:rsidRPr="009A7469">
        <w:t>take reasonable care for</w:t>
      </w:r>
      <w:r>
        <w:t xml:space="preserve"> their</w:t>
      </w:r>
      <w:r w:rsidRPr="009A7469">
        <w:t xml:space="preserve"> own health and safety and th</w:t>
      </w:r>
      <w:r>
        <w:t xml:space="preserve">e health and safety of others; </w:t>
      </w:r>
      <w:r w:rsidRPr="009A7469">
        <w:t>and</w:t>
      </w:r>
    </w:p>
    <w:p w14:paraId="39837306" w14:textId="77777777" w:rsidR="006C1139" w:rsidRPr="009A7469" w:rsidRDefault="006C1139" w:rsidP="0046425E">
      <w:pPr>
        <w:pStyle w:val="Alphabet1"/>
        <w:numPr>
          <w:ilvl w:val="0"/>
          <w:numId w:val="29"/>
        </w:numPr>
        <w:tabs>
          <w:tab w:val="clear" w:pos="1418"/>
          <w:tab w:val="left" w:pos="567"/>
        </w:tabs>
      </w:pPr>
      <w:bookmarkStart w:id="207" w:name="_Toc399768054"/>
      <w:r w:rsidRPr="009A7469">
        <w:t xml:space="preserve">to cooperate with </w:t>
      </w:r>
      <w:r>
        <w:t>us</w:t>
      </w:r>
      <w:r w:rsidRPr="009A7469">
        <w:t xml:space="preserve"> or any other person, as far as is reasonably necessary, to enable them to comply with any duties imposed upon them.</w:t>
      </w:r>
      <w:bookmarkEnd w:id="207"/>
    </w:p>
    <w:p w14:paraId="2E1FF42C" w14:textId="77777777" w:rsidR="00A44DCD" w:rsidRPr="00570234" w:rsidRDefault="001742D7" w:rsidP="00D70288">
      <w:pPr>
        <w:pStyle w:val="Heading1"/>
        <w:rPr>
          <w:color w:val="C00000"/>
        </w:rPr>
      </w:pPr>
      <w:bookmarkStart w:id="208" w:name="_Ref399767266"/>
      <w:bookmarkStart w:id="209" w:name="_Toc399768055"/>
      <w:bookmarkStart w:id="210" w:name="_Toc417396245"/>
      <w:r w:rsidRPr="00570234">
        <w:rPr>
          <w:color w:val="C00000"/>
        </w:rPr>
        <w:t>RESTRICTION</w:t>
      </w:r>
      <w:r w:rsidR="007060EC" w:rsidRPr="00570234">
        <w:rPr>
          <w:color w:val="C00000"/>
        </w:rPr>
        <w:t xml:space="preserve"> ON </w:t>
      </w:r>
      <w:r w:rsidR="00A44DCD" w:rsidRPr="00570234">
        <w:rPr>
          <w:color w:val="C00000"/>
        </w:rPr>
        <w:t>COVERT RECORDINGS</w:t>
      </w:r>
      <w:bookmarkEnd w:id="208"/>
      <w:bookmarkEnd w:id="209"/>
      <w:bookmarkEnd w:id="210"/>
    </w:p>
    <w:p w14:paraId="53403D72" w14:textId="78C77D62" w:rsidR="009063C4" w:rsidRDefault="00A4712E" w:rsidP="009063C4">
      <w:pPr>
        <w:pStyle w:val="Heading2"/>
        <w:numPr>
          <w:ilvl w:val="0"/>
          <w:numId w:val="0"/>
        </w:numPr>
      </w:pPr>
      <w:bookmarkStart w:id="211"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A44DCD" w:rsidRPr="00C926E5">
        <w:t xml:space="preserve">governors, </w:t>
      </w:r>
      <w:r w:rsidR="00A44DCD" w:rsidRPr="006B7B39">
        <w:t>parents, colleagues or pupils.</w:t>
      </w:r>
      <w:bookmarkEnd w:id="211"/>
      <w:r w:rsidR="009063C4" w:rsidRPr="006B7B39">
        <w:t xml:space="preserve">  Making a covert recording may amount to gross misconduct and result in termination of employment without notice or payment in lieu of notice</w:t>
      </w:r>
      <w:r w:rsidR="001B3D1C" w:rsidRPr="006B7B39">
        <w:t xml:space="preserve"> in accordance with our</w:t>
      </w:r>
      <w:r w:rsidR="001B3D1C">
        <w:t xml:space="preserve"> [</w:t>
      </w:r>
      <w:r w:rsidR="001B3D1C" w:rsidRPr="001B3D1C">
        <w:rPr>
          <w:highlight w:val="yellow"/>
        </w:rPr>
        <w:t>Disciplinary Policy and Procedure</w:t>
      </w:r>
      <w:r w:rsidR="001B3D1C">
        <w:t>].</w:t>
      </w: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420E4329" w14:textId="54425D85" w:rsidR="00B44974" w:rsidRDefault="00B44974" w:rsidP="00D70288">
      <w:pPr>
        <w:pStyle w:val="Heading1"/>
        <w:rPr>
          <w:color w:val="C00000"/>
        </w:rPr>
      </w:pPr>
      <w:bookmarkStart w:id="212" w:name="_Ref399767301"/>
      <w:bookmarkStart w:id="213" w:name="_Toc399768057"/>
      <w:bookmarkStart w:id="214" w:name="_Toc417396246"/>
      <w:r>
        <w:rPr>
          <w:color w:val="C00000"/>
        </w:rPr>
        <w:t xml:space="preserve">ASSISTANCE </w:t>
      </w:r>
    </w:p>
    <w:p w14:paraId="026A6112" w14:textId="584C71B1" w:rsidR="00B44974" w:rsidRPr="00B44974" w:rsidRDefault="00B44974" w:rsidP="00B44974">
      <w:pPr>
        <w:pStyle w:val="Heading1"/>
        <w:numPr>
          <w:ilvl w:val="0"/>
          <w:numId w:val="0"/>
        </w:numPr>
        <w:rPr>
          <w:rFonts w:ascii="Arial" w:hAnsi="Arial"/>
          <w:b w:val="0"/>
        </w:rPr>
      </w:pPr>
      <w:r w:rsidRPr="00B44974">
        <w:rPr>
          <w:rFonts w:ascii="Arial" w:hAnsi="Arial"/>
          <w:b w:val="0"/>
        </w:rPr>
        <w:t xml:space="preserve">During employment and at any time after its termination (howsoever this occurs), employees will at our request provide all reasonable assistance and co-operation to us, </w:t>
      </w:r>
      <w:r w:rsidR="006F71DF">
        <w:rPr>
          <w:rFonts w:ascii="Arial" w:hAnsi="Arial"/>
          <w:b w:val="0"/>
        </w:rPr>
        <w:t>the School, the Diocese</w:t>
      </w:r>
      <w:r w:rsidRPr="00B44974">
        <w:rPr>
          <w:rFonts w:ascii="Arial" w:hAnsi="Arial"/>
          <w:b w:val="0"/>
        </w:rPr>
        <w:t xml:space="preserve"> and our, or their, advisers in connection with any internal investigation and any threatened or actual administrative, judicial, regulatory or quasi-judicial proceedings where the employee has in their knowledge or possession, any facts or other matters which we reasonably consider are relevant to such investigations or proceedings, including assistance in preparing witness statements and attendance at any court of tribunal.  We will reimburse employees any reasonable expenses incurred by them as a consequence of complying with their </w:t>
      </w:r>
      <w:r>
        <w:rPr>
          <w:rFonts w:ascii="Arial" w:hAnsi="Arial"/>
          <w:b w:val="0"/>
        </w:rPr>
        <w:t>obligations under this Clause 3</w:t>
      </w:r>
      <w:r w:rsidR="0078538F">
        <w:rPr>
          <w:rFonts w:ascii="Arial" w:hAnsi="Arial"/>
          <w:b w:val="0"/>
        </w:rPr>
        <w:t>6</w:t>
      </w:r>
      <w:r w:rsidRPr="00B44974">
        <w:rPr>
          <w:rFonts w:ascii="Arial" w:hAnsi="Arial"/>
          <w:b w:val="0"/>
        </w:rPr>
        <w:t xml:space="preserve">, provided that we approve such expenses in advance. </w:t>
      </w:r>
    </w:p>
    <w:p w14:paraId="2E1FF42F" w14:textId="77777777" w:rsidR="00DA0F57" w:rsidRPr="00570234" w:rsidRDefault="001742D7" w:rsidP="00D70288">
      <w:pPr>
        <w:pStyle w:val="Heading1"/>
        <w:rPr>
          <w:color w:val="C00000"/>
        </w:rPr>
      </w:pPr>
      <w:r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212"/>
      <w:bookmarkEnd w:id="213"/>
      <w:bookmarkEnd w:id="214"/>
    </w:p>
    <w:p w14:paraId="2E1FF430" w14:textId="47B0CABD" w:rsidR="00DA0F57" w:rsidRPr="009A7469" w:rsidRDefault="00DA0F57" w:rsidP="004A7939">
      <w:pPr>
        <w:pStyle w:val="Heading2"/>
        <w:numPr>
          <w:ilvl w:val="0"/>
          <w:numId w:val="0"/>
        </w:numPr>
      </w:pPr>
      <w:bookmarkStart w:id="215" w:name="_Toc399768058"/>
      <w:r w:rsidRPr="009A7469">
        <w:t>During employment and after employment</w:t>
      </w:r>
      <w:r w:rsidR="00A44DCD">
        <w:t xml:space="preserve"> ends</w:t>
      </w:r>
      <w:r w:rsidRPr="009A7469">
        <w:t xml:space="preserve">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3B5947">
        <w:t>Headteacher</w:t>
      </w:r>
      <w:r w:rsidR="008521F9" w:rsidRPr="008521F9">
        <w:t xml:space="preserve"> </w:t>
      </w:r>
      <w:r w:rsidR="008E5875">
        <w:t xml:space="preserve">(or other </w:t>
      </w:r>
      <w:r w:rsidR="008E0AF0">
        <w:t xml:space="preserve">member of the Governing Body </w:t>
      </w:r>
      <w:r w:rsidR="008E5875">
        <w:t>who has responsibility for such matters</w:t>
      </w:r>
      <w:r w:rsidR="008E5875" w:rsidRPr="006B7B39">
        <w:t>)</w:t>
      </w:r>
      <w:r w:rsidR="0038531C" w:rsidRPr="006B7B39">
        <w:t xml:space="preserve"> (such permission not be unreasonably withheld)</w:t>
      </w:r>
      <w:r w:rsidR="0038531C">
        <w:t xml:space="preserve"> </w:t>
      </w:r>
      <w:r w:rsidRPr="008521F9">
        <w:t>and</w:t>
      </w:r>
      <w:r w:rsidRPr="009A7469">
        <w:t xml:space="preserve"> unless the content has been expressly approved by </w:t>
      </w:r>
      <w:r w:rsidR="008521F9">
        <w:t xml:space="preserve">the </w:t>
      </w:r>
      <w:r w:rsidR="003B5947">
        <w:t>Headteacher</w:t>
      </w:r>
      <w:r w:rsidR="008E5875">
        <w:t xml:space="preserve"> (or other</w:t>
      </w:r>
      <w:r w:rsidR="008E0AF0">
        <w:t xml:space="preserve"> member </w:t>
      </w:r>
      <w:r w:rsidR="008E5875">
        <w:t xml:space="preserve">of the </w:t>
      </w:r>
      <w:r w:rsidR="004444B8">
        <w:t xml:space="preserve">Governing Body </w:t>
      </w:r>
      <w:r w:rsidR="008E5875">
        <w:t>who has responsibility for such matters)</w:t>
      </w:r>
      <w:r w:rsidRPr="009A7469">
        <w:t>.</w:t>
      </w:r>
      <w:bookmarkEnd w:id="215"/>
    </w:p>
    <w:p w14:paraId="2E1FF431" w14:textId="77777777" w:rsidR="00560F87" w:rsidRPr="00570234" w:rsidRDefault="00560F87" w:rsidP="00D70288">
      <w:pPr>
        <w:pStyle w:val="Heading1"/>
        <w:rPr>
          <w:color w:val="C00000"/>
        </w:rPr>
      </w:pPr>
      <w:bookmarkStart w:id="216" w:name="_Ref399767323"/>
      <w:bookmarkStart w:id="217" w:name="_Toc399768059"/>
      <w:bookmarkStart w:id="218" w:name="_Toc417396247"/>
      <w:r w:rsidRPr="00570234">
        <w:rPr>
          <w:color w:val="C00000"/>
        </w:rPr>
        <w:t>CONFIDENTIAL INFORMATION</w:t>
      </w:r>
      <w:bookmarkEnd w:id="216"/>
      <w:bookmarkEnd w:id="217"/>
      <w:bookmarkEnd w:id="218"/>
    </w:p>
    <w:p w14:paraId="3BC209EC" w14:textId="70E09C35" w:rsidR="006A69CF" w:rsidRPr="00AB520E" w:rsidRDefault="006A69CF" w:rsidP="006A69CF">
      <w:pPr>
        <w:ind w:left="709" w:hanging="709"/>
      </w:pPr>
      <w:bookmarkStart w:id="219" w:name="_Toc399768060"/>
      <w:r>
        <w:t>3</w:t>
      </w:r>
      <w:r w:rsidR="00081712">
        <w:t>8</w:t>
      </w:r>
      <w:r>
        <w:t>.1</w:t>
      </w:r>
      <w:r>
        <w:tab/>
      </w:r>
      <w:r w:rsidRPr="00AB520E">
        <w:t>During employment (except in the proper course of their duties as our employee) and at any time after its termination (howsoever this occurs), employees will:</w:t>
      </w:r>
    </w:p>
    <w:p w14:paraId="1E038139" w14:textId="77777777" w:rsidR="006A69CF" w:rsidRPr="00AB520E" w:rsidRDefault="006A69CF" w:rsidP="006A69CF">
      <w:pPr>
        <w:numPr>
          <w:ilvl w:val="0"/>
          <w:numId w:val="39"/>
        </w:numPr>
        <w:tabs>
          <w:tab w:val="left" w:pos="709"/>
          <w:tab w:val="left" w:pos="1276"/>
        </w:tabs>
        <w:ind w:left="1276"/>
      </w:pPr>
      <w:bookmarkStart w:id="220" w:name="_Ref519600234"/>
      <w:r w:rsidRPr="00AB520E">
        <w:t>keep with complete secrecy;</w:t>
      </w:r>
      <w:bookmarkEnd w:id="220"/>
    </w:p>
    <w:p w14:paraId="07811D0F" w14:textId="77777777" w:rsidR="006A69CF" w:rsidRPr="00AB520E" w:rsidRDefault="006A69CF" w:rsidP="006A69CF">
      <w:pPr>
        <w:numPr>
          <w:ilvl w:val="0"/>
          <w:numId w:val="24"/>
        </w:numPr>
        <w:tabs>
          <w:tab w:val="left" w:pos="709"/>
          <w:tab w:val="left" w:pos="1276"/>
        </w:tabs>
        <w:ind w:left="1276"/>
      </w:pPr>
      <w:bookmarkStart w:id="221" w:name="_Ref519600235"/>
      <w:r w:rsidRPr="00AB520E">
        <w:t>not copy, download, forward or transfer to any Personal Storage;</w:t>
      </w:r>
      <w:bookmarkEnd w:id="221"/>
    </w:p>
    <w:p w14:paraId="7F448882" w14:textId="7D7967D6" w:rsidR="006A69CF" w:rsidRPr="00AB520E" w:rsidRDefault="006A69CF" w:rsidP="006A69CF">
      <w:pPr>
        <w:numPr>
          <w:ilvl w:val="0"/>
          <w:numId w:val="24"/>
        </w:numPr>
        <w:tabs>
          <w:tab w:val="left" w:pos="709"/>
          <w:tab w:val="left" w:pos="1276"/>
        </w:tabs>
        <w:ind w:left="1276"/>
      </w:pPr>
      <w:bookmarkStart w:id="222" w:name="_Ref519600236"/>
      <w:r w:rsidRPr="00AB520E">
        <w:t>not use or attempt to use in any manner which may (or is likely to</w:t>
      </w:r>
      <w:r w:rsidR="006F71DF">
        <w:t xml:space="preserve"> or has the potential to</w:t>
      </w:r>
      <w:r w:rsidRPr="00AB520E">
        <w:t>) injure or cause loss (either directly or indirectly) to us or any Protected Person;</w:t>
      </w:r>
      <w:bookmarkEnd w:id="222"/>
    </w:p>
    <w:p w14:paraId="0335EF0C" w14:textId="77777777" w:rsidR="006A69CF" w:rsidRPr="00AB520E" w:rsidRDefault="006A69CF" w:rsidP="006A69CF">
      <w:pPr>
        <w:numPr>
          <w:ilvl w:val="0"/>
          <w:numId w:val="24"/>
        </w:numPr>
        <w:tabs>
          <w:tab w:val="left" w:pos="709"/>
          <w:tab w:val="left" w:pos="1276"/>
        </w:tabs>
        <w:ind w:left="1276"/>
      </w:pPr>
      <w:bookmarkStart w:id="223" w:name="_Ref519600237"/>
      <w:r w:rsidRPr="00AB520E">
        <w:t>not disclose to any entity or person, except those authorised by us to know; and</w:t>
      </w:r>
      <w:bookmarkEnd w:id="223"/>
    </w:p>
    <w:p w14:paraId="47205096" w14:textId="77777777" w:rsidR="006A69CF" w:rsidRPr="00AB520E" w:rsidRDefault="006A69CF" w:rsidP="006A69CF">
      <w:pPr>
        <w:numPr>
          <w:ilvl w:val="0"/>
          <w:numId w:val="24"/>
        </w:numPr>
        <w:tabs>
          <w:tab w:val="left" w:pos="709"/>
          <w:tab w:val="left" w:pos="1276"/>
        </w:tabs>
        <w:ind w:left="1276"/>
      </w:pPr>
      <w:bookmarkStart w:id="224" w:name="_Ref519600238"/>
      <w:r w:rsidRPr="00AB520E">
        <w:t>use their best endeavours to prevent unauthorised publication or disclosure of</w:t>
      </w:r>
      <w:bookmarkEnd w:id="224"/>
    </w:p>
    <w:p w14:paraId="3DC0714C" w14:textId="199F521F" w:rsidR="006A69CF" w:rsidRPr="00AB520E" w:rsidRDefault="006A69CF" w:rsidP="006A69CF">
      <w:pPr>
        <w:tabs>
          <w:tab w:val="left" w:pos="709"/>
          <w:tab w:val="left" w:pos="851"/>
          <w:tab w:val="left" w:pos="1276"/>
        </w:tabs>
        <w:ind w:left="709"/>
      </w:pPr>
      <w:r w:rsidRPr="00AB520E">
        <w:t>any Confidential Information, Copies and any confidential, private, or secret information of any Protected Person which they are aware of by virtue of their work for us.</w:t>
      </w:r>
    </w:p>
    <w:p w14:paraId="1AC7432F" w14:textId="60F5D211" w:rsidR="006A69CF" w:rsidRPr="00AB520E" w:rsidRDefault="001B144B" w:rsidP="006A69CF">
      <w:pPr>
        <w:ind w:left="709" w:hanging="709"/>
      </w:pPr>
      <w:bookmarkStart w:id="225" w:name="_Ref519600239"/>
      <w:r>
        <w:t>3</w:t>
      </w:r>
      <w:r w:rsidR="00081712">
        <w:t>8</w:t>
      </w:r>
      <w:r w:rsidR="006A69CF" w:rsidRPr="00AB520E">
        <w:t>.2</w:t>
      </w:r>
      <w:r w:rsidR="006A69CF" w:rsidRPr="00AB520E">
        <w:tab/>
        <w:t xml:space="preserve">These restrictions will cease to apply to information or knowledge which has (otherwise than through an employee’s own </w:t>
      </w:r>
      <w:r w:rsidR="006F71DF">
        <w:t>unlawful disclosure</w:t>
      </w:r>
      <w:r w:rsidR="006A69CF" w:rsidRPr="00AB520E">
        <w:t>) become available to the public generally or if they are required to disclose it by law.</w:t>
      </w:r>
      <w:bookmarkEnd w:id="225"/>
    </w:p>
    <w:p w14:paraId="69691BFE" w14:textId="042B9740" w:rsidR="006A69CF" w:rsidRPr="00AB520E" w:rsidRDefault="006A69CF" w:rsidP="006A69CF">
      <w:pPr>
        <w:ind w:left="709" w:hanging="709"/>
      </w:pPr>
      <w:bookmarkStart w:id="226" w:name="_Ref519600240"/>
      <w:r>
        <w:t>3</w:t>
      </w:r>
      <w:r w:rsidR="00081712">
        <w:t>8</w:t>
      </w:r>
      <w:r w:rsidRPr="00AB520E">
        <w:t>.3</w:t>
      </w:r>
      <w:r w:rsidRPr="00AB520E">
        <w:tab/>
        <w:t>Employees will not (directly or indirectly) at any time during their employment or after its termination (howsoever caused) do, make or publish or cause or encourage to be done, made or published (including by way of Social Media):</w:t>
      </w:r>
      <w:bookmarkEnd w:id="226"/>
    </w:p>
    <w:p w14:paraId="0063C8C7" w14:textId="77777777" w:rsidR="006A69CF" w:rsidRDefault="006A69CF" w:rsidP="006A69CF">
      <w:pPr>
        <w:numPr>
          <w:ilvl w:val="0"/>
          <w:numId w:val="40"/>
        </w:numPr>
        <w:contextualSpacing/>
      </w:pPr>
      <w:bookmarkStart w:id="227" w:name="_Ref519600241"/>
      <w:r w:rsidRPr="00AB520E">
        <w:t>any derogatory, unfavourable or untrue remarks or statements whether orally or in writing with regard to any Protected Person; or</w:t>
      </w:r>
      <w:bookmarkStart w:id="228" w:name="_Ref519600242"/>
      <w:bookmarkEnd w:id="227"/>
    </w:p>
    <w:p w14:paraId="0F1A242E" w14:textId="77777777" w:rsidR="006A69CF" w:rsidRPr="00AB520E" w:rsidRDefault="006A69CF" w:rsidP="006A69CF">
      <w:pPr>
        <w:ind w:left="1429"/>
        <w:contextualSpacing/>
      </w:pPr>
    </w:p>
    <w:p w14:paraId="78EAC0CA" w14:textId="77777777" w:rsidR="006A69CF" w:rsidRDefault="006A69CF" w:rsidP="006A69CF">
      <w:pPr>
        <w:numPr>
          <w:ilvl w:val="0"/>
          <w:numId w:val="40"/>
        </w:numPr>
        <w:contextualSpacing/>
      </w:pPr>
      <w:r w:rsidRPr="00AB520E">
        <w:t>any act or thing which might reasonably be expected to damage the interests or reputation of any Protected Person.</w:t>
      </w:r>
      <w:bookmarkEnd w:id="228"/>
    </w:p>
    <w:p w14:paraId="60F309E9" w14:textId="77777777" w:rsidR="006A69CF" w:rsidRPr="00AB520E" w:rsidRDefault="006A69CF" w:rsidP="006A69CF">
      <w:pPr>
        <w:contextualSpacing/>
      </w:pPr>
    </w:p>
    <w:p w14:paraId="66D01DB6" w14:textId="5D9931C3" w:rsidR="006A69CF" w:rsidRPr="00AB520E" w:rsidRDefault="006A69CF" w:rsidP="006A69CF">
      <w:pPr>
        <w:ind w:left="720" w:hanging="720"/>
      </w:pPr>
      <w:bookmarkStart w:id="229" w:name="_Ref519600247"/>
      <w:r>
        <w:t>3</w:t>
      </w:r>
      <w:r w:rsidR="00081712">
        <w:t>8</w:t>
      </w:r>
      <w:r w:rsidRPr="00AB520E">
        <w:t>.4</w:t>
      </w:r>
      <w:r w:rsidRPr="00AB520E">
        <w:tab/>
        <w:t xml:space="preserve">Nothing in this Agreement will prevent </w:t>
      </w:r>
      <w:r w:rsidR="009806EF">
        <w:t>employees</w:t>
      </w:r>
      <w:r w:rsidRPr="00AB520E">
        <w:t xml:space="preserve"> from disclosing information in compliance with the strict conditions of Part IVA of the Employment Rights Act 1996.</w:t>
      </w:r>
      <w:bookmarkEnd w:id="229"/>
    </w:p>
    <w:p w14:paraId="2E1FF439" w14:textId="77777777" w:rsidR="00DA0F57" w:rsidRPr="00570234" w:rsidRDefault="001742D7" w:rsidP="00D70288">
      <w:pPr>
        <w:pStyle w:val="Heading1"/>
        <w:rPr>
          <w:color w:val="C00000"/>
        </w:rPr>
      </w:pPr>
      <w:bookmarkStart w:id="230" w:name="_Ref399767373"/>
      <w:bookmarkStart w:id="231" w:name="_Toc399768066"/>
      <w:bookmarkStart w:id="232" w:name="_Toc417396249"/>
      <w:bookmarkEnd w:id="219"/>
      <w:r w:rsidRPr="00570234">
        <w:rPr>
          <w:color w:val="C00000"/>
        </w:rPr>
        <w:t>RESTRICTION</w:t>
      </w:r>
      <w:r w:rsidR="007060EC" w:rsidRPr="00570234">
        <w:rPr>
          <w:color w:val="C00000"/>
        </w:rPr>
        <w:t xml:space="preserve"> ON USING </w:t>
      </w:r>
      <w:r w:rsidR="00DA0F57" w:rsidRPr="00570234">
        <w:rPr>
          <w:color w:val="C00000"/>
        </w:rPr>
        <w:t>SOCIAL MEDIA</w:t>
      </w:r>
      <w:bookmarkEnd w:id="230"/>
      <w:bookmarkEnd w:id="231"/>
      <w:bookmarkEnd w:id="232"/>
    </w:p>
    <w:p w14:paraId="2349BC8A" w14:textId="5B3BF0F7" w:rsidR="001D40B2" w:rsidRPr="00E21EA1" w:rsidRDefault="001D40B2" w:rsidP="001D40B2">
      <w:pPr>
        <w:jc w:val="left"/>
      </w:pPr>
      <w:bookmarkStart w:id="233" w:name="_Toc399768067"/>
      <w:r w:rsidRPr="00E21EA1">
        <w:t xml:space="preserve">Employees must comply with the </w:t>
      </w:r>
      <w:r w:rsidR="008B2FC2">
        <w:t xml:space="preserve">Governing Body’s </w:t>
      </w:r>
      <w:r w:rsidR="00F11887">
        <w:t>[</w:t>
      </w:r>
      <w:r w:rsidRPr="00F11887">
        <w:rPr>
          <w:highlight w:val="yellow"/>
        </w:rPr>
        <w:t>Social Media Policy</w:t>
      </w:r>
      <w:r w:rsidR="00F11887">
        <w:t>]</w:t>
      </w:r>
      <w:r>
        <w:t xml:space="preserve"> during</w:t>
      </w:r>
      <w:r w:rsidRPr="00E21EA1">
        <w:t xml:space="preserve"> and</w:t>
      </w:r>
      <w:r>
        <w:t>,</w:t>
      </w:r>
      <w:r w:rsidRPr="00E21EA1">
        <w:t xml:space="preserve"> where appropriate</w:t>
      </w:r>
      <w:r>
        <w:t>,</w:t>
      </w:r>
      <w:r w:rsidRPr="00E21EA1">
        <w:t xml:space="preserve"> after their employment.  The </w:t>
      </w:r>
      <w:r w:rsidR="00F11887">
        <w:t>[</w:t>
      </w:r>
      <w:r w:rsidRPr="00F11887">
        <w:rPr>
          <w:highlight w:val="yellow"/>
        </w:rPr>
        <w:t>Social Media Policy</w:t>
      </w:r>
      <w:r w:rsidR="00F11887">
        <w:t>]</w:t>
      </w:r>
      <w:r w:rsidRPr="00E21EA1">
        <w:t xml:space="preserve"> is available on the </w:t>
      </w:r>
      <w:proofErr w:type="gramStart"/>
      <w:r w:rsidR="008B2FC2">
        <w:t xml:space="preserve">School’s  </w:t>
      </w:r>
      <w:r w:rsidRPr="00E21EA1">
        <w:t>website</w:t>
      </w:r>
      <w:proofErr w:type="gramEnd"/>
      <w:r w:rsidRPr="00E21EA1">
        <w:t xml:space="preserve">.  </w:t>
      </w:r>
      <w:bookmarkStart w:id="234" w:name="_Ref519600243"/>
      <w:r w:rsidRPr="00E21EA1">
        <w:t>Employees must not during employment or after it ends use any Social Media to make:</w:t>
      </w:r>
      <w:bookmarkEnd w:id="234"/>
    </w:p>
    <w:p w14:paraId="5ED2C43C" w14:textId="77777777" w:rsidR="001D40B2" w:rsidRDefault="001D40B2" w:rsidP="001D40B2">
      <w:pPr>
        <w:pStyle w:val="Alphabet1"/>
        <w:numPr>
          <w:ilvl w:val="0"/>
          <w:numId w:val="41"/>
        </w:numPr>
        <w:tabs>
          <w:tab w:val="clear" w:pos="1418"/>
          <w:tab w:val="left" w:pos="1276"/>
        </w:tabs>
      </w:pPr>
      <w:bookmarkStart w:id="235" w:name="_Ref519600244"/>
      <w:r w:rsidRPr="004A4BF5">
        <w:t xml:space="preserve">contact with any </w:t>
      </w:r>
      <w:r>
        <w:t xml:space="preserve">of our </w:t>
      </w:r>
      <w:r w:rsidRPr="004A4BF5">
        <w:t>current or former pupil</w:t>
      </w:r>
      <w:r>
        <w:t>s or their parents or family members</w:t>
      </w:r>
      <w:r w:rsidRPr="004A4BF5">
        <w:t>;</w:t>
      </w:r>
      <w:r>
        <w:t xml:space="preserve"> or</w:t>
      </w:r>
      <w:bookmarkStart w:id="236" w:name="_Ref519600245"/>
      <w:bookmarkEnd w:id="235"/>
    </w:p>
    <w:p w14:paraId="56BF2449" w14:textId="77777777" w:rsidR="001D40B2" w:rsidRPr="006534E0" w:rsidRDefault="001D40B2" w:rsidP="001D40B2">
      <w:pPr>
        <w:pStyle w:val="ListParagraph"/>
        <w:numPr>
          <w:ilvl w:val="0"/>
          <w:numId w:val="41"/>
        </w:numPr>
      </w:pPr>
      <w:r w:rsidRPr="006534E0">
        <w:t>any reference to us, their employment with us or to any of our current or former employees or to any of our current or former pupils without the</w:t>
      </w:r>
      <w:r>
        <w:t xml:space="preserve"> Headteacher’s </w:t>
      </w:r>
      <w:r w:rsidRPr="006534E0">
        <w:t>prior written consent.</w:t>
      </w:r>
      <w:bookmarkEnd w:id="236"/>
    </w:p>
    <w:bookmarkEnd w:id="233"/>
    <w:p w14:paraId="2E1FF43E" w14:textId="313F243E" w:rsidR="00DA0F57" w:rsidRPr="00570234" w:rsidRDefault="002F2684" w:rsidP="00AA059B">
      <w:pPr>
        <w:pStyle w:val="BodyText2"/>
        <w:ind w:left="0"/>
        <w:rPr>
          <w:b/>
          <w:i/>
          <w:color w:val="C00000"/>
          <w:u w:val="single"/>
        </w:rPr>
      </w:pPr>
      <w:r>
        <w:rPr>
          <w:b/>
          <w:i/>
          <w:color w:val="C00000"/>
          <w:u w:val="single"/>
        </w:rPr>
        <w:t xml:space="preserve">H. </w:t>
      </w:r>
      <w:r w:rsidR="00DA0F57" w:rsidRPr="00570234">
        <w:rPr>
          <w:b/>
          <w:i/>
          <w:color w:val="C00000"/>
          <w:u w:val="single"/>
        </w:rPr>
        <w:t>ENDING EMPLOYMENT</w:t>
      </w:r>
    </w:p>
    <w:p w14:paraId="2E1FF43F" w14:textId="77777777" w:rsidR="0088209A" w:rsidRPr="00570234" w:rsidRDefault="0088209A" w:rsidP="00D70288">
      <w:pPr>
        <w:pStyle w:val="Heading1"/>
        <w:rPr>
          <w:color w:val="C00000"/>
        </w:rPr>
      </w:pPr>
      <w:bookmarkStart w:id="237" w:name="_Ref399767397"/>
      <w:bookmarkStart w:id="238" w:name="_Toc399768071"/>
      <w:bookmarkStart w:id="239" w:name="_Toc417396250"/>
      <w:r w:rsidRPr="00570234">
        <w:rPr>
          <w:color w:val="C00000"/>
        </w:rPr>
        <w:t>GARDEN LEAVE AND SUSPENSION</w:t>
      </w:r>
      <w:bookmarkEnd w:id="237"/>
      <w:bookmarkEnd w:id="238"/>
      <w:bookmarkEnd w:id="239"/>
    </w:p>
    <w:p w14:paraId="2E1FF440" w14:textId="5CDDAFE6" w:rsidR="0088209A" w:rsidRDefault="00840695" w:rsidP="00840695">
      <w:pPr>
        <w:ind w:left="720" w:hanging="720"/>
      </w:pPr>
      <w:bookmarkStart w:id="240" w:name="_Toc399768072"/>
      <w:r>
        <w:t>4</w:t>
      </w:r>
      <w:r w:rsidR="00081712">
        <w:t>0</w:t>
      </w:r>
      <w:r>
        <w:t>.1</w:t>
      </w:r>
      <w:r>
        <w:tab/>
      </w:r>
      <w:r w:rsidR="0088209A" w:rsidRPr="00840695">
        <w:t xml:space="preserve">Following service of notice to terminate </w:t>
      </w:r>
      <w:r w:rsidR="0088209A" w:rsidRPr="006B7B39">
        <w:t xml:space="preserve">your employment by either party, or if </w:t>
      </w:r>
      <w:r w:rsidR="00A14A42" w:rsidRPr="006B7B39">
        <w:t xml:space="preserve">an employee </w:t>
      </w:r>
      <w:r w:rsidR="0088209A" w:rsidRPr="006B7B39">
        <w:t>purport</w:t>
      </w:r>
      <w:r w:rsidR="00A14A42" w:rsidRPr="006B7B39">
        <w:t>s</w:t>
      </w:r>
      <w:r w:rsidR="0088209A" w:rsidRPr="006B7B39">
        <w:t xml:space="preserve"> to terminate </w:t>
      </w:r>
      <w:r w:rsidR="00A14A42" w:rsidRPr="006B7B39">
        <w:t xml:space="preserve">their </w:t>
      </w:r>
      <w:r w:rsidR="0088209A" w:rsidRPr="006B7B39">
        <w:t>employment in breach of contract</w:t>
      </w:r>
      <w:r w:rsidR="00342E22" w:rsidRPr="006B7B39">
        <w:t xml:space="preserve"> </w:t>
      </w:r>
      <w:r w:rsidR="0088209A" w:rsidRPr="006B7B39">
        <w:t>we may</w:t>
      </w:r>
      <w:r w:rsidR="00057604" w:rsidRPr="006B7B39">
        <w:t>,  at  our absolute discretion,</w:t>
      </w:r>
      <w:r w:rsidR="0088209A" w:rsidRPr="006B7B39">
        <w:t xml:space="preserve"> by written notice place </w:t>
      </w:r>
      <w:r w:rsidR="00A14A42" w:rsidRPr="006B7B39">
        <w:t xml:space="preserve">the employee </w:t>
      </w:r>
      <w:r w:rsidR="0088209A" w:rsidRPr="006B7B39">
        <w:t xml:space="preserve">on Garden Leave for the whole or part of the remainder of </w:t>
      </w:r>
      <w:r w:rsidR="00A14A42" w:rsidRPr="006B7B39">
        <w:t xml:space="preserve">their </w:t>
      </w:r>
      <w:r w:rsidR="0088209A" w:rsidRPr="006B7B39">
        <w:t>employment.</w:t>
      </w:r>
      <w:bookmarkEnd w:id="240"/>
      <w:r>
        <w:t xml:space="preserve"> </w:t>
      </w:r>
    </w:p>
    <w:p w14:paraId="2E1FF441" w14:textId="2A4E1D6E" w:rsidR="0088209A" w:rsidRPr="00840695" w:rsidRDefault="00840695" w:rsidP="00840695">
      <w:pPr>
        <w:ind w:left="720" w:hanging="720"/>
      </w:pPr>
      <w:bookmarkStart w:id="241" w:name="_Toc399768073"/>
      <w:r>
        <w:t>4</w:t>
      </w:r>
      <w:r w:rsidR="00081712">
        <w:t>0</w:t>
      </w:r>
      <w:r>
        <w:t>.2</w:t>
      </w:r>
      <w:r>
        <w:tab/>
      </w:r>
      <w:r w:rsidR="0088209A" w:rsidRPr="00840695">
        <w:t xml:space="preserve">We may suspend </w:t>
      </w:r>
      <w:r w:rsidR="00A14A42" w:rsidRPr="00840695">
        <w:t>an employee from their</w:t>
      </w:r>
      <w:r w:rsidR="0088209A" w:rsidRPr="00840695">
        <w:t xml:space="preserve"> duties during any investigation into matters arising from any grievance or disciplinary process or during the period whilst a disciplinary</w:t>
      </w:r>
      <w:r w:rsidR="00166A2E">
        <w:t>,</w:t>
      </w:r>
      <w:r w:rsidR="0088209A" w:rsidRPr="00840695">
        <w:t xml:space="preserve"> grievance or appeal process remains outstanding.</w:t>
      </w:r>
      <w:bookmarkEnd w:id="241"/>
      <w:r w:rsidR="00CC083A">
        <w:t xml:space="preserve">  </w:t>
      </w:r>
      <w:r w:rsidR="00CC083A" w:rsidRPr="00CC083A">
        <w:t xml:space="preserve">Suspension </w:t>
      </w:r>
      <w:r w:rsidR="00CC083A" w:rsidRPr="006B7B39">
        <w:t>is n</w:t>
      </w:r>
      <w:r w:rsidR="00222FC6" w:rsidRPr="006B7B39">
        <w:t xml:space="preserve">either a presumption of guilt nor a </w:t>
      </w:r>
      <w:r w:rsidR="00CC083A" w:rsidRPr="006B7B39">
        <w:t>disciplinary sanction and will be for no longer than is necessary.</w:t>
      </w:r>
    </w:p>
    <w:p w14:paraId="2E1FF442" w14:textId="514C9CE4" w:rsidR="0088209A" w:rsidRPr="00840695" w:rsidRDefault="00840695" w:rsidP="00840695">
      <w:bookmarkStart w:id="242" w:name="_Toc399768074"/>
      <w:r>
        <w:t>4</w:t>
      </w:r>
      <w:r w:rsidR="00081712">
        <w:t>0</w:t>
      </w:r>
      <w:r>
        <w:t>.3</w:t>
      </w:r>
      <w:r>
        <w:tab/>
      </w:r>
      <w:r w:rsidR="0088209A" w:rsidRPr="00840695">
        <w:t xml:space="preserve">During any period of Garden Leave or </w:t>
      </w:r>
      <w:r w:rsidR="005F5EFC" w:rsidRPr="00840695">
        <w:t>s</w:t>
      </w:r>
      <w:r w:rsidR="0088209A" w:rsidRPr="00840695">
        <w:t>uspension:</w:t>
      </w:r>
      <w:bookmarkEnd w:id="242"/>
    </w:p>
    <w:p w14:paraId="2E1FF443" w14:textId="2602D0F7" w:rsidR="00A36876" w:rsidRDefault="0088209A" w:rsidP="0046425E">
      <w:pPr>
        <w:pStyle w:val="Alphabet1"/>
        <w:numPr>
          <w:ilvl w:val="0"/>
          <w:numId w:val="16"/>
        </w:numPr>
        <w:tabs>
          <w:tab w:val="clear" w:pos="1418"/>
        </w:tabs>
        <w:ind w:left="567"/>
      </w:pPr>
      <w:bookmarkStart w:id="243" w:name="_Toc399768075"/>
      <w:r w:rsidRPr="004D6540">
        <w:t>we</w:t>
      </w:r>
      <w:r w:rsidRPr="00E76892">
        <w:t xml:space="preserve"> shall be under no obligation to provide any work to </w:t>
      </w:r>
      <w:r w:rsidR="00A14A42">
        <w:t>the employee</w:t>
      </w:r>
      <w:r w:rsidRPr="00E76892">
        <w:t xml:space="preserve"> and may revoke any powers </w:t>
      </w:r>
      <w:r w:rsidR="00A14A42">
        <w:t>they</w:t>
      </w:r>
      <w:r>
        <w:t xml:space="preserve"> hold</w:t>
      </w:r>
      <w:r w:rsidRPr="00E76892">
        <w:t xml:space="preserve"> on behalf of </w:t>
      </w:r>
      <w:r w:rsidR="008E5875">
        <w:t xml:space="preserve">the </w:t>
      </w:r>
      <w:r w:rsidR="009109FD">
        <w:t>Governing Body</w:t>
      </w:r>
      <w:r w:rsidRPr="00E76892">
        <w:t>;</w:t>
      </w:r>
      <w:bookmarkStart w:id="244" w:name="_Toc399768076"/>
      <w:bookmarkEnd w:id="243"/>
    </w:p>
    <w:p w14:paraId="2E1FF444" w14:textId="27A7BB0E" w:rsidR="00A36876" w:rsidRDefault="0088209A" w:rsidP="0046425E">
      <w:pPr>
        <w:pStyle w:val="Alphabet1"/>
        <w:numPr>
          <w:ilvl w:val="0"/>
          <w:numId w:val="16"/>
        </w:numPr>
        <w:tabs>
          <w:tab w:val="clear" w:pos="1418"/>
        </w:tabs>
        <w:ind w:left="567"/>
      </w:pPr>
      <w:r>
        <w:t>we</w:t>
      </w:r>
      <w:r w:rsidRPr="00E76892">
        <w:t xml:space="preserve"> may require </w:t>
      </w:r>
      <w:r w:rsidR="00A14A42">
        <w:t xml:space="preserve">the employee </w:t>
      </w:r>
      <w:r w:rsidRPr="00E76892">
        <w:t xml:space="preserve">to carry out </w:t>
      </w:r>
      <w:commentRangeStart w:id="245"/>
      <w:r w:rsidRPr="00E76892">
        <w:t>alternative duties</w:t>
      </w:r>
      <w:commentRangeEnd w:id="245"/>
      <w:r w:rsidR="00F64F05">
        <w:rPr>
          <w:rStyle w:val="CommentReference"/>
        </w:rPr>
        <w:commentReference w:id="245"/>
      </w:r>
      <w:r w:rsidRPr="00E76892">
        <w:t xml:space="preserve">, attend meetings or to only perform such specific duties as are expressly assigned to </w:t>
      </w:r>
      <w:r w:rsidR="00A14A42">
        <w:t>them</w:t>
      </w:r>
      <w:r w:rsidRPr="00E76892">
        <w:t xml:space="preserve">, at such location (including </w:t>
      </w:r>
      <w:r w:rsidR="00A14A42">
        <w:t xml:space="preserve">their </w:t>
      </w:r>
      <w:r w:rsidRPr="00E76892">
        <w:t xml:space="preserve">home) as </w:t>
      </w:r>
      <w:r>
        <w:t>we</w:t>
      </w:r>
      <w:r w:rsidRPr="00E76892">
        <w:t xml:space="preserve"> may decide;</w:t>
      </w:r>
      <w:bookmarkStart w:id="247" w:name="_Toc399768077"/>
      <w:bookmarkEnd w:id="244"/>
    </w:p>
    <w:p w14:paraId="2E1FF445" w14:textId="1FEA85B7" w:rsidR="0088618C" w:rsidRDefault="0004637F" w:rsidP="0046425E">
      <w:pPr>
        <w:pStyle w:val="Alphabet1"/>
        <w:numPr>
          <w:ilvl w:val="0"/>
          <w:numId w:val="16"/>
        </w:numPr>
        <w:tabs>
          <w:tab w:val="clear" w:pos="1418"/>
        </w:tabs>
        <w:ind w:left="567"/>
      </w:pPr>
      <w:r>
        <w:t>employees shall c</w:t>
      </w:r>
      <w:r w:rsidR="0088209A" w:rsidRPr="00E76892">
        <w:t>ontinue to receive basic salary and all contractual benefits in the usual way and subject to the terms of any benefit arrangement;</w:t>
      </w:r>
      <w:bookmarkStart w:id="248" w:name="_Toc399768078"/>
      <w:bookmarkEnd w:id="247"/>
    </w:p>
    <w:p w14:paraId="2E1FF446" w14:textId="6D55739F" w:rsidR="0088618C" w:rsidRDefault="0004637F" w:rsidP="0046425E">
      <w:pPr>
        <w:pStyle w:val="Alphabet1"/>
        <w:numPr>
          <w:ilvl w:val="0"/>
          <w:numId w:val="16"/>
        </w:numPr>
        <w:tabs>
          <w:tab w:val="clear" w:pos="1418"/>
          <w:tab w:val="left" w:pos="0"/>
        </w:tabs>
        <w:ind w:left="567"/>
      </w:pPr>
      <w:r>
        <w:t>employees s</w:t>
      </w:r>
      <w:r w:rsidR="0088209A" w:rsidRPr="00E76892">
        <w:t xml:space="preserve">hall remain </w:t>
      </w:r>
      <w:r>
        <w:t>employed and b</w:t>
      </w:r>
      <w:r w:rsidR="0088209A" w:rsidRPr="00E76892">
        <w:t xml:space="preserve">ound by the terms of this </w:t>
      </w:r>
      <w:r w:rsidR="0088209A">
        <w:t>A</w:t>
      </w:r>
      <w:r w:rsidR="0088209A" w:rsidRPr="00E76892">
        <w:t>greement (including any implied duties of good faith and fidelity);</w:t>
      </w:r>
      <w:bookmarkStart w:id="249" w:name="_Toc399768079"/>
      <w:bookmarkEnd w:id="248"/>
    </w:p>
    <w:p w14:paraId="2E1FF447" w14:textId="4EC11069" w:rsidR="0088618C" w:rsidRDefault="0004637F" w:rsidP="0046425E">
      <w:pPr>
        <w:pStyle w:val="Alphabet1"/>
        <w:numPr>
          <w:ilvl w:val="0"/>
          <w:numId w:val="16"/>
        </w:numPr>
        <w:tabs>
          <w:tab w:val="clear" w:pos="1418"/>
          <w:tab w:val="left" w:pos="0"/>
        </w:tabs>
        <w:ind w:left="567"/>
      </w:pPr>
      <w:r>
        <w:t xml:space="preserve">employees shall </w:t>
      </w:r>
      <w:r w:rsidR="0088209A" w:rsidRPr="00E76892">
        <w:t xml:space="preserve">ensure that </w:t>
      </w:r>
      <w:r w:rsidR="00226275">
        <w:t>the Headteacher</w:t>
      </w:r>
      <w:r w:rsidR="00A209A5">
        <w:t xml:space="preserve"> or such other person nominated by the Governing Body</w:t>
      </w:r>
      <w:r w:rsidR="003B5947">
        <w:t xml:space="preserve"> </w:t>
      </w:r>
      <w:r w:rsidR="0088209A" w:rsidRPr="00E76892">
        <w:t xml:space="preserve">knows where </w:t>
      </w:r>
      <w:r>
        <w:t>they w</w:t>
      </w:r>
      <w:r w:rsidR="0088209A" w:rsidRPr="00E76892">
        <w:t xml:space="preserve">ill be and how </w:t>
      </w:r>
      <w:r>
        <w:t xml:space="preserve">they </w:t>
      </w:r>
      <w:r w:rsidR="0088209A" w:rsidRPr="00E76892">
        <w:t>can be contacted during each working day (except during any periods taken as holiday in the usual way);</w:t>
      </w:r>
      <w:bookmarkStart w:id="250" w:name="_Toc399768080"/>
      <w:bookmarkEnd w:id="249"/>
    </w:p>
    <w:p w14:paraId="2E1FF448" w14:textId="69C5061A" w:rsidR="0088618C" w:rsidRPr="00435628" w:rsidRDefault="0088209A" w:rsidP="0046425E">
      <w:pPr>
        <w:pStyle w:val="Alphabet1"/>
        <w:numPr>
          <w:ilvl w:val="0"/>
          <w:numId w:val="16"/>
        </w:numPr>
        <w:tabs>
          <w:tab w:val="clear" w:pos="1418"/>
          <w:tab w:val="left" w:pos="0"/>
        </w:tabs>
        <w:ind w:left="567"/>
      </w:pPr>
      <w:r>
        <w:t>we</w:t>
      </w:r>
      <w:r w:rsidRPr="00E76892">
        <w:t xml:space="preserve"> </w:t>
      </w:r>
      <w:r w:rsidR="00226275">
        <w:t xml:space="preserve">may </w:t>
      </w:r>
      <w:r w:rsidRPr="00E76892">
        <w:t xml:space="preserve">exclude </w:t>
      </w:r>
      <w:r w:rsidR="00735C70">
        <w:t xml:space="preserve">employees </w:t>
      </w:r>
      <w:r w:rsidRPr="00E76892">
        <w:t>from the</w:t>
      </w:r>
      <w:r w:rsidR="009109FD">
        <w:t xml:space="preserve"> School</w:t>
      </w:r>
      <w:r w:rsidR="00CE782D">
        <w:t xml:space="preserve"> or from any event organised by </w:t>
      </w:r>
      <w:r w:rsidR="00CE782D" w:rsidRPr="00435628">
        <w:t>us;</w:t>
      </w:r>
      <w:bookmarkEnd w:id="250"/>
      <w:r w:rsidR="00E423D7" w:rsidRPr="00435628">
        <w:t xml:space="preserve"> </w:t>
      </w:r>
      <w:bookmarkStart w:id="251" w:name="_Toc399768081"/>
    </w:p>
    <w:p w14:paraId="2A64715B" w14:textId="33A6F087" w:rsidR="00802A98" w:rsidRDefault="0088209A" w:rsidP="00802A98">
      <w:pPr>
        <w:pStyle w:val="Alphabet1"/>
        <w:numPr>
          <w:ilvl w:val="0"/>
          <w:numId w:val="16"/>
        </w:numPr>
        <w:tabs>
          <w:tab w:val="clear" w:pos="1418"/>
          <w:tab w:val="left" w:pos="0"/>
        </w:tabs>
        <w:ind w:left="567"/>
      </w:pPr>
      <w:r w:rsidRPr="00887200">
        <w:t xml:space="preserve">we may require </w:t>
      </w:r>
      <w:r w:rsidR="00735C70">
        <w:t xml:space="preserve">employees </w:t>
      </w:r>
      <w:r w:rsidRPr="00887200">
        <w:t xml:space="preserve">not to contact or deal with (or attempt to contact or deal with) any </w:t>
      </w:r>
      <w:r w:rsidR="009109FD">
        <w:t xml:space="preserve">governor, </w:t>
      </w:r>
      <w:r w:rsidRPr="00887200">
        <w:t>employee, consultant, pupil or pare</w:t>
      </w:r>
      <w:r w:rsidR="00610731">
        <w:t>nt of pupil, agent, supplier,</w:t>
      </w:r>
      <w:r w:rsidR="00B042A3">
        <w:t xml:space="preserve"> </w:t>
      </w:r>
      <w:r w:rsidRPr="00887200">
        <w:t xml:space="preserve">adviser or other business contact of </w:t>
      </w:r>
      <w:r w:rsidR="008E5875">
        <w:t xml:space="preserve">the </w:t>
      </w:r>
      <w:r w:rsidR="009109FD">
        <w:t>Governing Body</w:t>
      </w:r>
      <w:r w:rsidR="00E423D7">
        <w:t>; and</w:t>
      </w:r>
      <w:bookmarkEnd w:id="251"/>
      <w:r w:rsidR="00E423D7">
        <w:t xml:space="preserve"> </w:t>
      </w:r>
      <w:bookmarkStart w:id="252" w:name="_Toc399768082"/>
    </w:p>
    <w:p w14:paraId="37A43204" w14:textId="1CAEE5B6" w:rsidR="0076016D" w:rsidRPr="00887200" w:rsidRDefault="0088209A" w:rsidP="00802A98">
      <w:pPr>
        <w:pStyle w:val="Alphabet1"/>
        <w:numPr>
          <w:ilvl w:val="0"/>
          <w:numId w:val="16"/>
        </w:numPr>
        <w:tabs>
          <w:tab w:val="clear" w:pos="1418"/>
          <w:tab w:val="left" w:pos="0"/>
        </w:tabs>
        <w:ind w:left="567"/>
      </w:pPr>
      <w:r w:rsidRPr="00887200">
        <w:t xml:space="preserve">we may </w:t>
      </w:r>
      <w:r w:rsidR="00802A98">
        <w:t xml:space="preserve">restrict or </w:t>
      </w:r>
      <w:r w:rsidRPr="00887200">
        <w:t xml:space="preserve">withdraw </w:t>
      </w:r>
      <w:r w:rsidR="00735C70">
        <w:t xml:space="preserve">employees’ </w:t>
      </w:r>
      <w:r w:rsidRPr="00887200">
        <w:t>access to our IT systems.</w:t>
      </w:r>
      <w:bookmarkEnd w:id="252"/>
    </w:p>
    <w:p w14:paraId="2E1FF44B" w14:textId="77777777" w:rsidR="00887200" w:rsidRPr="00570234" w:rsidRDefault="00C926E5" w:rsidP="00D70288">
      <w:pPr>
        <w:pStyle w:val="Heading1"/>
        <w:rPr>
          <w:color w:val="C00000"/>
        </w:rPr>
      </w:pPr>
      <w:bookmarkStart w:id="253" w:name="_Toc399768083"/>
      <w:bookmarkStart w:id="254" w:name="_Ref399768370"/>
      <w:bookmarkStart w:id="255" w:name="_Ref399768376"/>
      <w:bookmarkStart w:id="256" w:name="_Ref399768379"/>
      <w:bookmarkStart w:id="257" w:name="_Toc417396251"/>
      <w:r w:rsidRPr="00570234">
        <w:rPr>
          <w:color w:val="C00000"/>
        </w:rPr>
        <w:t>NOTICE OF TERMINATION</w:t>
      </w:r>
      <w:bookmarkEnd w:id="253"/>
      <w:bookmarkEnd w:id="254"/>
      <w:bookmarkEnd w:id="255"/>
      <w:bookmarkEnd w:id="256"/>
      <w:bookmarkEnd w:id="257"/>
    </w:p>
    <w:p w14:paraId="71ACBF10" w14:textId="77777777" w:rsidR="00166A2E" w:rsidRDefault="00B93F23" w:rsidP="00166A2E">
      <w:pPr>
        <w:pStyle w:val="Heading2"/>
      </w:pPr>
      <w:bookmarkStart w:id="258" w:name="_Toc399768085"/>
      <w:r>
        <w:t>E</w:t>
      </w:r>
      <w:r w:rsidR="00887200">
        <w:t>mployment may</w:t>
      </w:r>
      <w:r w:rsidR="00610731">
        <w:t xml:space="preserve"> </w:t>
      </w:r>
      <w:r w:rsidR="00887200">
        <w:t>be terminated by either party giving written</w:t>
      </w:r>
      <w:r w:rsidR="00864012">
        <w:t xml:space="preserve"> notice to the other</w:t>
      </w:r>
      <w:r>
        <w:t xml:space="preserve">.  Periods of notice are set out in the Offer Letter. </w:t>
      </w:r>
      <w:r w:rsidR="00864012">
        <w:t xml:space="preserve"> </w:t>
      </w:r>
      <w:r w:rsidR="00887200">
        <w:t xml:space="preserve"> </w:t>
      </w:r>
      <w:bookmarkStart w:id="259" w:name="_Toc399768086"/>
      <w:bookmarkEnd w:id="258"/>
    </w:p>
    <w:p w14:paraId="2C946C45" w14:textId="60E366DC" w:rsidR="009B18F8" w:rsidRDefault="00166A2E" w:rsidP="00166A2E">
      <w:pPr>
        <w:pStyle w:val="Heading2"/>
      </w:pPr>
      <w:r w:rsidRPr="00166A2E">
        <w:t xml:space="preserve">In the case of a fixed-term contract, employment will terminate automatically on the date set out in the Offer Letter unless we terminate employment earlier by giving not less than the </w:t>
      </w:r>
      <w:r w:rsidR="009B18F8">
        <w:t xml:space="preserve">statutory </w:t>
      </w:r>
      <w:r w:rsidRPr="00166A2E">
        <w:t>minimum period of notice</w:t>
      </w:r>
      <w:r w:rsidR="009B18F8">
        <w:t xml:space="preserve"> required by law</w:t>
      </w:r>
      <w:r w:rsidRPr="00166A2E">
        <w:t xml:space="preserve">. </w:t>
      </w:r>
    </w:p>
    <w:p w14:paraId="464B1AED" w14:textId="18630628" w:rsidR="00166A2E" w:rsidRDefault="00166A2E" w:rsidP="007D7845">
      <w:pPr>
        <w:pStyle w:val="Heading2"/>
      </w:pPr>
      <w:r w:rsidRPr="00166A2E">
        <w:t xml:space="preserve">In the case of a temporary contract for an indefinite period, employment will terminate automatically on the School Day preceding the happening of the event specified in the Offer Letter unless we terminate employment earlier by giving not less than the </w:t>
      </w:r>
      <w:r w:rsidR="009B18F8">
        <w:t xml:space="preserve">statutory </w:t>
      </w:r>
      <w:r w:rsidRPr="00166A2E">
        <w:t>minimum period of notice required by</w:t>
      </w:r>
      <w:r w:rsidR="009B18F8">
        <w:t xml:space="preserve"> law</w:t>
      </w:r>
      <w:r w:rsidRPr="00166A2E">
        <w:t>.</w:t>
      </w:r>
    </w:p>
    <w:p w14:paraId="2E1FF452" w14:textId="4DCB408F" w:rsidR="00C77E52" w:rsidRDefault="00E92591" w:rsidP="00864012">
      <w:pPr>
        <w:pStyle w:val="Heading2"/>
      </w:pPr>
      <w:r>
        <w:t>Notwithstandin</w:t>
      </w:r>
      <w:r w:rsidR="00011F08">
        <w:t xml:space="preserve">g </w:t>
      </w:r>
      <w:r w:rsidR="00F55AB6">
        <w:t xml:space="preserve">anything in this </w:t>
      </w:r>
      <w:r w:rsidR="00A209A5">
        <w:t>C</w:t>
      </w:r>
      <w:r w:rsidR="00011F08">
        <w:t xml:space="preserve">lause </w:t>
      </w:r>
      <w:r w:rsidR="00E436A7">
        <w:t>4</w:t>
      </w:r>
      <w:r w:rsidR="0078538F">
        <w:t>1</w:t>
      </w:r>
      <w:r w:rsidR="00E436A7">
        <w:t>,</w:t>
      </w:r>
      <w:r w:rsidR="00011F08">
        <w:t xml:space="preserve"> the </w:t>
      </w:r>
      <w:r w:rsidR="001604AE">
        <w:t xml:space="preserve">Governing Body </w:t>
      </w:r>
      <w:r w:rsidR="00011F08">
        <w:t>may, i</w:t>
      </w:r>
      <w:r>
        <w:t xml:space="preserve">n its sole and absolute discretion, terminate an employee’s employment at any time and with immediate effect by notifying the employee that we are exercising our right under this </w:t>
      </w:r>
      <w:r w:rsidR="00A209A5">
        <w:t>C</w:t>
      </w:r>
      <w:r>
        <w:t xml:space="preserve">lause </w:t>
      </w:r>
      <w:r w:rsidR="00F7705F">
        <w:t>4</w:t>
      </w:r>
      <w:r w:rsidR="0078538F">
        <w:t>1</w:t>
      </w:r>
      <w:r>
        <w:t>.</w:t>
      </w:r>
      <w:r w:rsidR="00F55AB6">
        <w:t>4</w:t>
      </w:r>
      <w:r>
        <w:t xml:space="preserve"> </w:t>
      </w:r>
      <w:r w:rsidR="008B0BF3">
        <w:t>to</w:t>
      </w:r>
      <w:r>
        <w:t xml:space="preserve"> make</w:t>
      </w:r>
      <w:r w:rsidR="00BE26E0">
        <w:t xml:space="preserve"> </w:t>
      </w:r>
      <w:r>
        <w:t>a payment in lieu of notice (</w:t>
      </w:r>
      <w:r>
        <w:rPr>
          <w:b/>
        </w:rPr>
        <w:t>Payment in Lieu</w:t>
      </w:r>
      <w:r>
        <w:t xml:space="preserve">) to </w:t>
      </w:r>
      <w:r w:rsidR="00011F08">
        <w:t>the employee.  This Payment in L</w:t>
      </w:r>
      <w:r>
        <w:t xml:space="preserve">ieu will be equal to the basic salary </w:t>
      </w:r>
      <w:r w:rsidR="008B0BF3">
        <w:t xml:space="preserve">only </w:t>
      </w:r>
      <w:r>
        <w:t>(as at the date of termination) which the employee would have bee</w:t>
      </w:r>
      <w:r w:rsidR="00011F08">
        <w:t>n</w:t>
      </w:r>
      <w:r>
        <w:t xml:space="preserve"> entitled to receive under this Agreement during the notice period referred to</w:t>
      </w:r>
      <w:r w:rsidR="0000399D">
        <w:t xml:space="preserve"> </w:t>
      </w:r>
      <w:r w:rsidR="00F55AB6">
        <w:t>at</w:t>
      </w:r>
      <w:r>
        <w:t xml:space="preserve"> </w:t>
      </w:r>
      <w:r w:rsidR="00A209A5">
        <w:t>C</w:t>
      </w:r>
      <w:r>
        <w:t>lause</w:t>
      </w:r>
      <w:r w:rsidR="00F55AB6">
        <w:t>s</w:t>
      </w:r>
      <w:r>
        <w:t xml:space="preserve"> </w:t>
      </w:r>
      <w:r w:rsidR="00F7705F">
        <w:t>4</w:t>
      </w:r>
      <w:r w:rsidR="0078538F">
        <w:t>1</w:t>
      </w:r>
      <w:r>
        <w:t>.1</w:t>
      </w:r>
      <w:r w:rsidR="00F55AB6">
        <w:t xml:space="preserve"> – </w:t>
      </w:r>
      <w:r w:rsidR="00A209A5">
        <w:t>4</w:t>
      </w:r>
      <w:r w:rsidR="0078538F">
        <w:t>1</w:t>
      </w:r>
      <w:r w:rsidR="00F55AB6">
        <w:t>.3</w:t>
      </w:r>
      <w:r>
        <w:t xml:space="preserve"> (or, if notice has already bee</w:t>
      </w:r>
      <w:r w:rsidR="00F7705F">
        <w:t>n</w:t>
      </w:r>
      <w:r>
        <w:t xml:space="preserve"> given, during the remainder of the notice period) less income tax and National Insurance contributions.  </w:t>
      </w:r>
      <w:bookmarkEnd w:id="259"/>
    </w:p>
    <w:p w14:paraId="2E1FF454" w14:textId="77777777" w:rsidR="00887200" w:rsidRPr="00570234" w:rsidRDefault="00887200" w:rsidP="00D70288">
      <w:pPr>
        <w:pStyle w:val="Heading1"/>
        <w:rPr>
          <w:color w:val="C00000"/>
        </w:rPr>
      </w:pPr>
      <w:bookmarkStart w:id="260" w:name="_Toc399768088"/>
      <w:bookmarkStart w:id="261" w:name="_Ref399768390"/>
      <w:bookmarkStart w:id="262" w:name="_Ref399768398"/>
      <w:bookmarkStart w:id="263" w:name="_Ref399768401"/>
      <w:bookmarkStart w:id="264" w:name="_Toc417396252"/>
      <w:r w:rsidRPr="00570234">
        <w:rPr>
          <w:color w:val="C00000"/>
        </w:rPr>
        <w:t>TERMINATION WITHOUT NOTICE</w:t>
      </w:r>
      <w:bookmarkEnd w:id="260"/>
      <w:bookmarkEnd w:id="261"/>
      <w:bookmarkEnd w:id="262"/>
      <w:bookmarkEnd w:id="263"/>
      <w:bookmarkEnd w:id="264"/>
    </w:p>
    <w:p w14:paraId="2E1FF455" w14:textId="1F48694E" w:rsidR="00887200" w:rsidRPr="00C926E5" w:rsidRDefault="007C48EC" w:rsidP="00D70288">
      <w:pPr>
        <w:pStyle w:val="Heading2"/>
      </w:pPr>
      <w:bookmarkStart w:id="265" w:name="_Toc399768089"/>
      <w:r>
        <w:t>Notwithstanding any other provisions of this Agreement, w</w:t>
      </w:r>
      <w:r w:rsidR="00887200">
        <w:t xml:space="preserve">e may </w:t>
      </w:r>
      <w:r w:rsidR="00887200" w:rsidRPr="0045345A">
        <w:t xml:space="preserve">terminate </w:t>
      </w:r>
      <w:r w:rsidR="00887200">
        <w:t xml:space="preserve">employment </w:t>
      </w:r>
      <w:r w:rsidR="00887200" w:rsidRPr="0045345A">
        <w:t>with immediate effect without notice and with no liability to make any further payment</w:t>
      </w:r>
      <w:r>
        <w:t>s</w:t>
      </w:r>
      <w:r w:rsidR="00887200" w:rsidRPr="0045345A">
        <w:t xml:space="preserve"> (other than in respect of amounts accrued due at the date of termination)</w:t>
      </w:r>
      <w:r w:rsidR="00887200">
        <w:t xml:space="preserve"> </w:t>
      </w:r>
      <w:r>
        <w:t xml:space="preserve">or pay in lieu of notice </w:t>
      </w:r>
      <w:r w:rsidR="00887200" w:rsidRPr="0045345A">
        <w:t xml:space="preserve">if </w:t>
      </w:r>
      <w:r>
        <w:t xml:space="preserve">we believe </w:t>
      </w:r>
      <w:r w:rsidR="0014670F">
        <w:t>an employee</w:t>
      </w:r>
      <w:r w:rsidR="00887200" w:rsidRPr="0045345A">
        <w:t>:</w:t>
      </w:r>
      <w:bookmarkEnd w:id="265"/>
    </w:p>
    <w:p w14:paraId="2E9AFA6E" w14:textId="77777777" w:rsidR="00860292" w:rsidRDefault="0014670F" w:rsidP="00860292">
      <w:pPr>
        <w:pStyle w:val="ListParagraph"/>
        <w:numPr>
          <w:ilvl w:val="1"/>
          <w:numId w:val="16"/>
        </w:numPr>
      </w:pPr>
      <w:bookmarkStart w:id="266" w:name="_Toc399768090"/>
      <w:r w:rsidRPr="00860292">
        <w:t xml:space="preserve">is </w:t>
      </w:r>
      <w:r w:rsidR="00887200" w:rsidRPr="00860292">
        <w:t>in breach of any condition or warranty set out in this Agreement</w:t>
      </w:r>
      <w:r w:rsidR="00B00E2A" w:rsidRPr="00860292">
        <w:t>;</w:t>
      </w:r>
      <w:bookmarkStart w:id="267" w:name="_Toc399768091"/>
      <w:bookmarkEnd w:id="266"/>
    </w:p>
    <w:p w14:paraId="5816509E" w14:textId="77777777" w:rsidR="00860292" w:rsidRDefault="00860292" w:rsidP="00860292">
      <w:pPr>
        <w:pStyle w:val="ListParagraph"/>
        <w:ind w:left="1844"/>
      </w:pPr>
    </w:p>
    <w:p w14:paraId="7AA05A55" w14:textId="77777777" w:rsidR="00860292" w:rsidRDefault="0014670F" w:rsidP="00860292">
      <w:pPr>
        <w:pStyle w:val="ListParagraph"/>
        <w:numPr>
          <w:ilvl w:val="1"/>
          <w:numId w:val="16"/>
        </w:numPr>
      </w:pPr>
      <w:r w:rsidRPr="00860292">
        <w:t xml:space="preserve">is </w:t>
      </w:r>
      <w:r w:rsidR="00887200" w:rsidRPr="00860292">
        <w:t xml:space="preserve">barred from </w:t>
      </w:r>
      <w:r w:rsidR="00DF4AE6" w:rsidRPr="00860292">
        <w:t>w</w:t>
      </w:r>
      <w:r w:rsidR="00887200" w:rsidRPr="00860292">
        <w:t>orking with children</w:t>
      </w:r>
      <w:bookmarkStart w:id="268" w:name="_Toc399768092"/>
      <w:bookmarkEnd w:id="267"/>
      <w:r w:rsidR="00860292">
        <w:t xml:space="preserve">; </w:t>
      </w:r>
    </w:p>
    <w:p w14:paraId="122CF448" w14:textId="77777777" w:rsidR="00860292" w:rsidRDefault="00860292" w:rsidP="00860292">
      <w:pPr>
        <w:pStyle w:val="ListParagraph"/>
      </w:pPr>
    </w:p>
    <w:p w14:paraId="7EBE0BAD" w14:textId="45D268E8" w:rsidR="00860292" w:rsidRPr="006B7B39" w:rsidRDefault="00A209A5" w:rsidP="00860292">
      <w:pPr>
        <w:pStyle w:val="ListParagraph"/>
        <w:numPr>
          <w:ilvl w:val="1"/>
          <w:numId w:val="16"/>
        </w:numPr>
      </w:pPr>
      <w:r>
        <w:t>found to have committed</w:t>
      </w:r>
      <w:r w:rsidR="001079FB" w:rsidRPr="00860292">
        <w:t xml:space="preserve"> any </w:t>
      </w:r>
      <w:r w:rsidRPr="006B7B39">
        <w:t xml:space="preserve">act of </w:t>
      </w:r>
      <w:r w:rsidR="001079FB" w:rsidRPr="006B7B39">
        <w:t>gross misconduct</w:t>
      </w:r>
      <w:r w:rsidR="00887200" w:rsidRPr="006B7B39">
        <w:t>;</w:t>
      </w:r>
      <w:bookmarkStart w:id="269" w:name="_Toc399768093"/>
      <w:bookmarkEnd w:id="268"/>
    </w:p>
    <w:p w14:paraId="4FB403C6" w14:textId="77777777" w:rsidR="000A6118" w:rsidRDefault="000A6118" w:rsidP="000A6118">
      <w:pPr>
        <w:pStyle w:val="ListParagraph"/>
      </w:pPr>
    </w:p>
    <w:p w14:paraId="2C1E7F5A" w14:textId="7D4927A7" w:rsidR="000A6118" w:rsidRDefault="00A95416" w:rsidP="00860292">
      <w:pPr>
        <w:pStyle w:val="ListParagraph"/>
        <w:numPr>
          <w:ilvl w:val="1"/>
          <w:numId w:val="16"/>
        </w:numPr>
      </w:pPr>
      <w:r>
        <w:t>commits any act of discrimination, harassment or victimisation contrary to the Equality Act 2010;</w:t>
      </w:r>
    </w:p>
    <w:p w14:paraId="43243E03" w14:textId="77777777" w:rsidR="00860292" w:rsidRDefault="00860292" w:rsidP="00860292">
      <w:pPr>
        <w:pStyle w:val="ListParagraph"/>
      </w:pPr>
    </w:p>
    <w:p w14:paraId="48373B09" w14:textId="23D93885" w:rsidR="0001209F" w:rsidRDefault="0001209F" w:rsidP="00860292">
      <w:pPr>
        <w:pStyle w:val="ListParagraph"/>
        <w:numPr>
          <w:ilvl w:val="1"/>
          <w:numId w:val="16"/>
        </w:numPr>
      </w:pPr>
      <w:r>
        <w:t>does anything which is,</w:t>
      </w:r>
      <w:r w:rsidR="00A209A5">
        <w:t xml:space="preserve"> or has the potential to be,</w:t>
      </w:r>
      <w:r>
        <w:t xml:space="preserve"> in our reasonable opinion, detrimental to our reputation or brings the employee, us</w:t>
      </w:r>
      <w:r w:rsidR="00072606">
        <w:t>,</w:t>
      </w:r>
      <w:r>
        <w:t xml:space="preserve"> </w:t>
      </w:r>
      <w:r w:rsidR="00072606">
        <w:t>the Diocese, or the Church</w:t>
      </w:r>
      <w:r>
        <w:t xml:space="preserve"> into disrepute or is materially </w:t>
      </w:r>
      <w:proofErr w:type="gramStart"/>
      <w:r>
        <w:t>adverse</w:t>
      </w:r>
      <w:proofErr w:type="gramEnd"/>
      <w:r>
        <w:t xml:space="preserve"> to us</w:t>
      </w:r>
      <w:r w:rsidR="00D57D3F">
        <w:t xml:space="preserve"> or them</w:t>
      </w:r>
      <w:r>
        <w:t xml:space="preserve">; </w:t>
      </w:r>
    </w:p>
    <w:p w14:paraId="08450E88" w14:textId="77777777" w:rsidR="0001209F" w:rsidRDefault="0001209F" w:rsidP="0001209F">
      <w:pPr>
        <w:pStyle w:val="ListParagraph"/>
      </w:pPr>
    </w:p>
    <w:p w14:paraId="70DFBEE4" w14:textId="490C443C" w:rsidR="0001209F" w:rsidRDefault="0001209F" w:rsidP="00860292">
      <w:pPr>
        <w:pStyle w:val="ListParagraph"/>
        <w:numPr>
          <w:ilvl w:val="1"/>
          <w:numId w:val="16"/>
        </w:numPr>
      </w:pPr>
      <w:bookmarkStart w:id="270" w:name="_Toc399768094"/>
      <w:bookmarkEnd w:id="269"/>
      <w:r>
        <w:t xml:space="preserve">is, in our reasonable </w:t>
      </w:r>
      <w:r w:rsidRPr="006B7B39">
        <w:t>opinion</w:t>
      </w:r>
      <w:r w:rsidR="006B7B39">
        <w:t>,</w:t>
      </w:r>
      <w:r w:rsidRPr="006B7B39">
        <w:t xml:space="preserve"> negligent in the performance</w:t>
      </w:r>
      <w:r>
        <w:t xml:space="preserve"> of their duties; </w:t>
      </w:r>
    </w:p>
    <w:p w14:paraId="0A402BC8" w14:textId="77777777" w:rsidR="0001209F" w:rsidRDefault="0001209F" w:rsidP="0001209F">
      <w:pPr>
        <w:pStyle w:val="ListParagraph"/>
      </w:pPr>
    </w:p>
    <w:p w14:paraId="192EEDE2" w14:textId="52AB21E5" w:rsidR="00860292" w:rsidRDefault="0014670F" w:rsidP="00860292">
      <w:pPr>
        <w:pStyle w:val="ListParagraph"/>
        <w:numPr>
          <w:ilvl w:val="1"/>
          <w:numId w:val="16"/>
        </w:numPr>
      </w:pPr>
      <w:r w:rsidRPr="00860292">
        <w:t>is</w:t>
      </w:r>
      <w:r w:rsidR="00887200" w:rsidRPr="00860292">
        <w:t xml:space="preserve"> convicted of any criminal offence (other than an offence under any road traffic legislation in the United Kingdom or elsewhere for which a fine or non-custodial penalty is imposed)</w:t>
      </w:r>
      <w:r w:rsidR="001079FB" w:rsidRPr="00860292">
        <w:t>;</w:t>
      </w:r>
      <w:bookmarkStart w:id="271" w:name="_Toc399768096"/>
      <w:bookmarkEnd w:id="270"/>
    </w:p>
    <w:p w14:paraId="4CCCCD3D" w14:textId="77777777" w:rsidR="0001209F" w:rsidRDefault="0001209F" w:rsidP="0001209F">
      <w:pPr>
        <w:pStyle w:val="ListParagraph"/>
      </w:pPr>
    </w:p>
    <w:p w14:paraId="042FACE9" w14:textId="1E5859C4" w:rsidR="0001209F" w:rsidRPr="009D13F2" w:rsidRDefault="0001209F" w:rsidP="00860292">
      <w:pPr>
        <w:pStyle w:val="ListParagraph"/>
        <w:numPr>
          <w:ilvl w:val="1"/>
          <w:numId w:val="16"/>
        </w:numPr>
      </w:pPr>
      <w:r w:rsidRPr="009D13F2">
        <w:t>has a bankruptcy order or receiving order made against them or has entered into any arrangements or composition with creditors generally;</w:t>
      </w:r>
    </w:p>
    <w:p w14:paraId="224242FE" w14:textId="77777777" w:rsidR="00860292" w:rsidRDefault="00860292" w:rsidP="00860292">
      <w:pPr>
        <w:pStyle w:val="ListParagraph"/>
      </w:pPr>
    </w:p>
    <w:p w14:paraId="7E291862" w14:textId="77777777" w:rsidR="00860292" w:rsidRDefault="00887200" w:rsidP="00860292">
      <w:pPr>
        <w:pStyle w:val="ListParagraph"/>
        <w:numPr>
          <w:ilvl w:val="1"/>
          <w:numId w:val="16"/>
        </w:numPr>
      </w:pPr>
      <w:r w:rsidRPr="00860292">
        <w:t>cease</w:t>
      </w:r>
      <w:r w:rsidR="0014670F" w:rsidRPr="00860292">
        <w:t>s</w:t>
      </w:r>
      <w:r w:rsidRPr="00860292">
        <w:t xml:space="preserve"> to be eligible to work in the United Kingdom</w:t>
      </w:r>
      <w:bookmarkStart w:id="272" w:name="_Toc399768097"/>
      <w:bookmarkEnd w:id="271"/>
      <w:r w:rsidR="00671DDB" w:rsidRPr="00860292">
        <w:t>;</w:t>
      </w:r>
    </w:p>
    <w:p w14:paraId="002B5E3A" w14:textId="77777777" w:rsidR="00DC4FE1" w:rsidRDefault="00DC4FE1" w:rsidP="00DC4FE1">
      <w:pPr>
        <w:pStyle w:val="ListParagraph"/>
      </w:pPr>
    </w:p>
    <w:p w14:paraId="09911B13" w14:textId="77777777" w:rsidR="00DC4FE1" w:rsidRDefault="00DC4FE1" w:rsidP="00DC4FE1">
      <w:pPr>
        <w:pStyle w:val="ListParagraph"/>
        <w:numPr>
          <w:ilvl w:val="1"/>
          <w:numId w:val="16"/>
        </w:numPr>
      </w:pPr>
      <w:r>
        <w:t>is prohibited by law from being a director;</w:t>
      </w:r>
    </w:p>
    <w:p w14:paraId="5C19480D" w14:textId="77777777" w:rsidR="00860292" w:rsidRDefault="00860292" w:rsidP="00860292">
      <w:pPr>
        <w:pStyle w:val="ListParagraph"/>
      </w:pPr>
    </w:p>
    <w:p w14:paraId="08142554" w14:textId="2B8D3EE8" w:rsidR="0001209F" w:rsidRPr="006B7B39" w:rsidRDefault="0001209F" w:rsidP="0001209F">
      <w:pPr>
        <w:pStyle w:val="ListParagraph"/>
        <w:numPr>
          <w:ilvl w:val="1"/>
          <w:numId w:val="16"/>
        </w:numPr>
      </w:pPr>
      <w:bookmarkStart w:id="273" w:name="_Toc399768098"/>
      <w:bookmarkEnd w:id="272"/>
      <w:r w:rsidRPr="00860292">
        <w:t xml:space="preserve">commits any serious or repeated breach or non-observance of any of the provisions of this Agreement or refuses or neglects to comply with any reasonable and lawful </w:t>
      </w:r>
      <w:proofErr w:type="gramStart"/>
      <w:r w:rsidRPr="00860292">
        <w:t>directions</w:t>
      </w:r>
      <w:r w:rsidRPr="006B7B39">
        <w:t>;</w:t>
      </w:r>
      <w:r w:rsidR="00916BA0" w:rsidRPr="006B7B39">
        <w:t xml:space="preserve">  or</w:t>
      </w:r>
      <w:proofErr w:type="gramEnd"/>
    </w:p>
    <w:p w14:paraId="07E8AC89" w14:textId="77777777" w:rsidR="0001209F" w:rsidRPr="006B7B39" w:rsidRDefault="0001209F" w:rsidP="0001209F">
      <w:pPr>
        <w:pStyle w:val="ListParagraph"/>
      </w:pPr>
    </w:p>
    <w:p w14:paraId="2E1FF45E" w14:textId="637AE03A" w:rsidR="00887200" w:rsidRPr="006B7B39" w:rsidRDefault="0014670F" w:rsidP="00860292">
      <w:pPr>
        <w:pStyle w:val="ListParagraph"/>
        <w:numPr>
          <w:ilvl w:val="1"/>
          <w:numId w:val="16"/>
        </w:numPr>
      </w:pPr>
      <w:r w:rsidRPr="006B7B39">
        <w:t>is</w:t>
      </w:r>
      <w:r w:rsidR="00887200" w:rsidRPr="006B7B39">
        <w:t xml:space="preserve"> guilty of a serious breach of any our </w:t>
      </w:r>
      <w:r w:rsidR="00A209A5" w:rsidRPr="006B7B39">
        <w:t xml:space="preserve">policies and procedures </w:t>
      </w:r>
      <w:r w:rsidR="00887200" w:rsidRPr="006B7B39">
        <w:t xml:space="preserve">from time to time regarding </w:t>
      </w:r>
      <w:r w:rsidR="00DC4FE1" w:rsidRPr="006B7B39">
        <w:t xml:space="preserve">the use of Confidential Information or our </w:t>
      </w:r>
      <w:r w:rsidR="00887200" w:rsidRPr="006B7B39">
        <w:t>electronic communications systems</w:t>
      </w:r>
      <w:bookmarkEnd w:id="273"/>
      <w:r w:rsidR="00916BA0" w:rsidRPr="006B7B39">
        <w:t>.</w:t>
      </w:r>
    </w:p>
    <w:p w14:paraId="178F6497" w14:textId="77777777" w:rsidR="00E66CCE" w:rsidRDefault="00E66CCE" w:rsidP="00E66CCE">
      <w:pPr>
        <w:pStyle w:val="ListParagraph"/>
      </w:pPr>
    </w:p>
    <w:p w14:paraId="534812AA" w14:textId="64CCAA91" w:rsidR="00032E6A" w:rsidRPr="00860292" w:rsidRDefault="00032E6A" w:rsidP="00032E6A">
      <w:pPr>
        <w:ind w:left="284"/>
      </w:pPr>
      <w:r>
        <w:t xml:space="preserve">This is a </w:t>
      </w:r>
      <w:r w:rsidRPr="00032E6A">
        <w:rPr>
          <w:u w:val="single"/>
        </w:rPr>
        <w:t>non-exhaustive</w:t>
      </w:r>
      <w:r>
        <w:t xml:space="preserve"> list of circumstances which may give rise to summary termination of employment. </w:t>
      </w:r>
    </w:p>
    <w:p w14:paraId="2E1FF45F" w14:textId="6E85D2E7" w:rsidR="00D93A80" w:rsidRDefault="00D93A80" w:rsidP="00D70288">
      <w:pPr>
        <w:pStyle w:val="Heading2"/>
      </w:pPr>
      <w:bookmarkStart w:id="274" w:name="_Toc399768099"/>
      <w:r>
        <w:t>Our</w:t>
      </w:r>
      <w:r w:rsidRPr="0045345A">
        <w:t xml:space="preserve"> rights under </w:t>
      </w:r>
      <w:r w:rsidRPr="00A25E1F">
        <w:t>Clause 4</w:t>
      </w:r>
      <w:r w:rsidR="0078538F">
        <w:t>2</w:t>
      </w:r>
      <w:r w:rsidRPr="00A25E1F">
        <w:t>.1</w:t>
      </w:r>
      <w:r w:rsidRPr="0045345A">
        <w:t xml:space="preserve"> are without prejudice to any other rights that </w:t>
      </w:r>
      <w:r>
        <w:t xml:space="preserve">we </w:t>
      </w:r>
      <w:r w:rsidRPr="0045345A">
        <w:t xml:space="preserve">might have at law to terminate </w:t>
      </w:r>
      <w:r>
        <w:t>employment</w:t>
      </w:r>
      <w:r w:rsidRPr="0045345A">
        <w:t xml:space="preserve"> or to accept any breach of this </w:t>
      </w:r>
      <w:r>
        <w:t>A</w:t>
      </w:r>
      <w:r w:rsidRPr="0045345A">
        <w:t xml:space="preserve">greement by </w:t>
      </w:r>
      <w:r w:rsidR="0014670F">
        <w:t>an employee as having brought the A</w:t>
      </w:r>
      <w:r w:rsidRPr="0045345A">
        <w:t xml:space="preserve">greement to an end. Any delay by </w:t>
      </w:r>
      <w:r>
        <w:t>us</w:t>
      </w:r>
      <w:r w:rsidRPr="0045345A">
        <w:t xml:space="preserve"> in exercising</w:t>
      </w:r>
      <w:r>
        <w:t xml:space="preserve"> our</w:t>
      </w:r>
      <w:r w:rsidRPr="0045345A">
        <w:t xml:space="preserve"> rights to terminate shall not constitute a waiver thereof.</w:t>
      </w:r>
      <w:bookmarkEnd w:id="274"/>
    </w:p>
    <w:p w14:paraId="2E1FF460" w14:textId="191A1BA9" w:rsidR="001F3C3F" w:rsidRPr="00570234" w:rsidRDefault="000A0983" w:rsidP="00D70288">
      <w:pPr>
        <w:pStyle w:val="Heading1"/>
        <w:rPr>
          <w:color w:val="C00000"/>
        </w:rPr>
      </w:pPr>
      <w:r>
        <w:rPr>
          <w:color w:val="C00000"/>
        </w:rPr>
        <w:t>OBLIGATIONS ON TERMINATION</w:t>
      </w:r>
    </w:p>
    <w:p w14:paraId="2E1FF467" w14:textId="3F0B5772" w:rsidR="00887200" w:rsidRPr="0045345A" w:rsidRDefault="002F5550" w:rsidP="000A0983">
      <w:pPr>
        <w:pStyle w:val="Heading2"/>
        <w:numPr>
          <w:ilvl w:val="0"/>
          <w:numId w:val="0"/>
        </w:numPr>
        <w:ind w:left="720" w:hanging="720"/>
      </w:pPr>
      <w:bookmarkStart w:id="275" w:name="_Toc399768102"/>
      <w:r>
        <w:t>4</w:t>
      </w:r>
      <w:r w:rsidR="00081712">
        <w:t>3</w:t>
      </w:r>
      <w:r>
        <w:t>.1</w:t>
      </w:r>
      <w:r>
        <w:tab/>
      </w:r>
      <w:bookmarkStart w:id="276" w:name="_Toc399768108"/>
      <w:bookmarkEnd w:id="275"/>
      <w:r w:rsidR="00887200" w:rsidRPr="0045345A">
        <w:t xml:space="preserve">On termination of </w:t>
      </w:r>
      <w:r w:rsidR="0088209A">
        <w:t>employment</w:t>
      </w:r>
      <w:r w:rsidR="00887200" w:rsidRPr="0045345A">
        <w:t xml:space="preserve"> (how</w:t>
      </w:r>
      <w:r w:rsidR="007554C2">
        <w:t>soever this occurs</w:t>
      </w:r>
      <w:r w:rsidR="00887200" w:rsidRPr="0045345A">
        <w:t>) or, if earlier, at the start of</w:t>
      </w:r>
      <w:r w:rsidR="00084F4E">
        <w:t>, or during,</w:t>
      </w:r>
      <w:r w:rsidR="00887200" w:rsidRPr="0045345A">
        <w:t xml:space="preserve"> a period of Garden Leave, </w:t>
      </w:r>
      <w:r w:rsidR="00F44B59">
        <w:t xml:space="preserve">employees </w:t>
      </w:r>
      <w:r w:rsidR="00887200" w:rsidRPr="0045345A">
        <w:t>shall:</w:t>
      </w:r>
      <w:bookmarkEnd w:id="276"/>
    </w:p>
    <w:p w14:paraId="50C9042F" w14:textId="452FDE52" w:rsidR="00084F4E" w:rsidRDefault="008E5875" w:rsidP="00084F4E">
      <w:pPr>
        <w:pStyle w:val="Alphabet1"/>
        <w:numPr>
          <w:ilvl w:val="0"/>
          <w:numId w:val="20"/>
        </w:numPr>
      </w:pPr>
      <w:bookmarkStart w:id="277" w:name="_Toc399768109"/>
      <w:r w:rsidRPr="0045345A">
        <w:t>resign immediately</w:t>
      </w:r>
      <w:r>
        <w:t xml:space="preserve"> upon our request (</w:t>
      </w:r>
      <w:r w:rsidRPr="0045345A">
        <w:t>withou</w:t>
      </w:r>
      <w:r>
        <w:t xml:space="preserve">t compensation) from any governorship </w:t>
      </w:r>
      <w:r w:rsidRPr="0045345A">
        <w:t>th</w:t>
      </w:r>
      <w:r>
        <w:t xml:space="preserve">at they hold in or on behalf of the </w:t>
      </w:r>
      <w:r w:rsidR="0078774D">
        <w:t xml:space="preserve">Governing Body </w:t>
      </w:r>
      <w:r>
        <w:t xml:space="preserve">or in connection with the </w:t>
      </w:r>
      <w:r w:rsidR="0078774D">
        <w:t>School</w:t>
      </w:r>
      <w:r w:rsidR="00887200" w:rsidRPr="0045345A">
        <w:t>;</w:t>
      </w:r>
      <w:bookmarkStart w:id="278" w:name="_Toc399768110"/>
      <w:bookmarkEnd w:id="277"/>
    </w:p>
    <w:p w14:paraId="2D02F136" w14:textId="082E77E4" w:rsidR="00F051B1" w:rsidRDefault="00F051B1" w:rsidP="0046425E">
      <w:pPr>
        <w:pStyle w:val="Alphabet1"/>
        <w:numPr>
          <w:ilvl w:val="0"/>
          <w:numId w:val="20"/>
        </w:numPr>
      </w:pPr>
      <w:r>
        <w:t>immediately notify us upon our request of all passwords used by the employee in relation to our computers and all passwords for password-protected files;</w:t>
      </w:r>
    </w:p>
    <w:p w14:paraId="0E7C2CF1" w14:textId="7B44A565" w:rsidR="00F663EB" w:rsidRDefault="00F663EB" w:rsidP="00F663EB">
      <w:pPr>
        <w:pStyle w:val="Alphabet1"/>
        <w:numPr>
          <w:ilvl w:val="0"/>
          <w:numId w:val="20"/>
        </w:numPr>
        <w:tabs>
          <w:tab w:val="num" w:pos="1134"/>
        </w:tabs>
      </w:pPr>
      <w:r w:rsidRPr="0045345A">
        <w:t xml:space="preserve">immediately deliver to </w:t>
      </w:r>
      <w:r>
        <w:t>us</w:t>
      </w:r>
      <w:r w:rsidRPr="0045345A">
        <w:t xml:space="preserve"> </w:t>
      </w:r>
      <w:r>
        <w:t>in good condition and order, all property (including Confidential Information and Copies)</w:t>
      </w:r>
      <w:r w:rsidRPr="0045345A">
        <w:t xml:space="preserve"> relating to the business or affairs of </w:t>
      </w:r>
      <w:r>
        <w:t xml:space="preserve">the </w:t>
      </w:r>
      <w:r w:rsidR="004444B8">
        <w:t xml:space="preserve">Governing Body </w:t>
      </w:r>
      <w:r>
        <w:t xml:space="preserve">and, any </w:t>
      </w:r>
      <w:r w:rsidRPr="0045345A">
        <w:t xml:space="preserve">other property of </w:t>
      </w:r>
      <w:r>
        <w:t xml:space="preserve">the </w:t>
      </w:r>
      <w:r w:rsidR="009E4C1E">
        <w:t xml:space="preserve">Governing Body </w:t>
      </w:r>
      <w:r w:rsidRPr="0045345A">
        <w:t xml:space="preserve">which is in </w:t>
      </w:r>
      <w:r>
        <w:t xml:space="preserve">their care, control, custody or </w:t>
      </w:r>
      <w:r w:rsidRPr="0045345A">
        <w:t>possession</w:t>
      </w:r>
      <w:r>
        <w:t xml:space="preserve"> including, but not limited to, [</w:t>
      </w:r>
      <w:r w:rsidRPr="00F663EB">
        <w:rPr>
          <w:highlight w:val="yellow"/>
        </w:rPr>
        <w:t>company car</w:t>
      </w:r>
      <w:r>
        <w:t xml:space="preserve">], computers, computing equipment, credit cards, </w:t>
      </w:r>
      <w:r w:rsidRPr="0045345A">
        <w:t>documents,</w:t>
      </w:r>
      <w:r>
        <w:t xml:space="preserve"> flash drives, hard drives, keys, lists of pupils, magnetic or optical discs, management accounts, memory sticks, mobile telephones,  books, materials and any other records (whether written, printed, electronically recorded or otherwise) and employees will not take or retain copies or extracts of the same in any form unless requested to do so by the Headteacher;</w:t>
      </w:r>
    </w:p>
    <w:p w14:paraId="1E2E2BAC" w14:textId="64EB5408" w:rsidR="00F663EB" w:rsidRDefault="00F663EB" w:rsidP="00F663EB">
      <w:pPr>
        <w:pStyle w:val="Alphabet1"/>
        <w:numPr>
          <w:ilvl w:val="0"/>
          <w:numId w:val="20"/>
        </w:numPr>
        <w:tabs>
          <w:tab w:val="num" w:pos="1134"/>
        </w:tabs>
      </w:pPr>
      <w:r w:rsidRPr="000B5E25">
        <w:t xml:space="preserve">not without the </w:t>
      </w:r>
      <w:r>
        <w:t xml:space="preserve">Headteacher’s </w:t>
      </w:r>
      <w:r w:rsidRPr="000B5E25">
        <w:t>prior written consent, in respect of any property returned to us amend, delete, modify or remove any work related emails, documents or information stored on such property prior to returning it;</w:t>
      </w:r>
    </w:p>
    <w:p w14:paraId="6F9C5354" w14:textId="3E30777F" w:rsidR="00E85D08" w:rsidRDefault="00E85D08" w:rsidP="00E85D08">
      <w:pPr>
        <w:pStyle w:val="Alphabet1"/>
        <w:numPr>
          <w:ilvl w:val="0"/>
          <w:numId w:val="20"/>
        </w:numPr>
        <w:tabs>
          <w:tab w:val="num" w:pos="1134"/>
        </w:tabs>
      </w:pPr>
      <w:r w:rsidRPr="000B5E25">
        <w:t xml:space="preserve">use their best endeavours to ensure that any Off-Site Information is promptly and irretrievably deleted to the greatest extent practicable and will produce such evidence of having done so as we may reasonably request or require and will allow us to inspect any Personal </w:t>
      </w:r>
      <w:r w:rsidRPr="006B7B39">
        <w:t xml:space="preserve">Storage </w:t>
      </w:r>
      <w:r w:rsidR="0085268A" w:rsidRPr="006B7B39">
        <w:t>as  may be reasonably  required in all  the  circumstances  to reasonably</w:t>
      </w:r>
      <w:r w:rsidRPr="006B7B39">
        <w:t xml:space="preserve"> satisfy ourselves that the employee has</w:t>
      </w:r>
      <w:r w:rsidRPr="000B5E25">
        <w:t xml:space="preserve"> complied with their obligations; </w:t>
      </w:r>
    </w:p>
    <w:p w14:paraId="3488BA25" w14:textId="2DEF22D9" w:rsidR="007B5066" w:rsidRDefault="007B5066" w:rsidP="007B5066">
      <w:pPr>
        <w:pStyle w:val="Alphabet1"/>
        <w:numPr>
          <w:ilvl w:val="0"/>
          <w:numId w:val="20"/>
        </w:numPr>
        <w:tabs>
          <w:tab w:val="num" w:pos="1134"/>
        </w:tabs>
      </w:pPr>
      <w:r w:rsidRPr="000B5E25">
        <w:t xml:space="preserve">not make copies of any Off-Site Information in any form nor pass it to any third party or allow any third party to copy or otherwise make use of it unless authorised in advice in writing by the </w:t>
      </w:r>
      <w:r>
        <w:t>Headteacher</w:t>
      </w:r>
      <w:r w:rsidRPr="000B5E25">
        <w:t xml:space="preserve">; </w:t>
      </w:r>
    </w:p>
    <w:p w14:paraId="3BDA17C1" w14:textId="15205682" w:rsidR="007B5066" w:rsidRDefault="007B5066" w:rsidP="007B5066">
      <w:pPr>
        <w:pStyle w:val="Alphabet1"/>
        <w:numPr>
          <w:ilvl w:val="0"/>
          <w:numId w:val="20"/>
        </w:numPr>
        <w:tabs>
          <w:tab w:val="num" w:pos="1134"/>
        </w:tabs>
      </w:pPr>
      <w:r w:rsidRPr="000B5E25">
        <w:t>not, without the prior written consent of the</w:t>
      </w:r>
      <w:r>
        <w:t xml:space="preserve"> Headteacher</w:t>
      </w:r>
      <w:r w:rsidRPr="000B5E25">
        <w:t xml:space="preserve">, attend at </w:t>
      </w:r>
      <w:r w:rsidR="007627B7">
        <w:t xml:space="preserve">the </w:t>
      </w:r>
      <w:r w:rsidR="009E4C1E">
        <w:t>School</w:t>
      </w:r>
      <w:r w:rsidR="00E8084F">
        <w:t xml:space="preserve"> </w:t>
      </w:r>
      <w:r w:rsidRPr="000B5E25">
        <w:t xml:space="preserve">or at any event organised by the </w:t>
      </w:r>
      <w:r w:rsidR="009E4C1E">
        <w:t>Governing Body</w:t>
      </w:r>
      <w:r w:rsidRPr="000B5E25">
        <w:t xml:space="preserve"> </w:t>
      </w:r>
      <w:r w:rsidR="009E4C1E">
        <w:t xml:space="preserve">or </w:t>
      </w:r>
      <w:r w:rsidRPr="000B5E25">
        <w:t xml:space="preserve">in which the </w:t>
      </w:r>
      <w:r w:rsidR="009E4C1E">
        <w:t xml:space="preserve">School </w:t>
      </w:r>
      <w:r w:rsidR="007627B7">
        <w:t>i</w:t>
      </w:r>
      <w:r w:rsidRPr="000B5E25">
        <w:t xml:space="preserve">s participating; and </w:t>
      </w:r>
    </w:p>
    <w:p w14:paraId="12B34C60" w14:textId="3FEA118A" w:rsidR="007B5066" w:rsidRPr="000B5E25" w:rsidRDefault="007B5066" w:rsidP="007B5066">
      <w:pPr>
        <w:pStyle w:val="Alphabet1"/>
        <w:numPr>
          <w:ilvl w:val="0"/>
          <w:numId w:val="20"/>
        </w:numPr>
        <w:tabs>
          <w:tab w:val="num" w:pos="1134"/>
        </w:tabs>
      </w:pPr>
      <w:r w:rsidRPr="000B5E25">
        <w:t xml:space="preserve">at our request, transfer (without payment) to us or as we may direct any shares or other securities held by them in any subsidiary company established by the </w:t>
      </w:r>
      <w:r w:rsidR="009E4C1E">
        <w:t>Governing Body a</w:t>
      </w:r>
      <w:r w:rsidRPr="000B5E25">
        <w:t>s a nominee or trustee/director of such company and deliver to us the related certificates.</w:t>
      </w:r>
    </w:p>
    <w:bookmarkEnd w:id="278"/>
    <w:p w14:paraId="530CD736" w14:textId="77777777" w:rsidR="000E004D" w:rsidRDefault="000E004D" w:rsidP="000E004D">
      <w:pPr>
        <w:pStyle w:val="Heading1"/>
        <w:tabs>
          <w:tab w:val="clear" w:pos="851"/>
        </w:tabs>
        <w:ind w:left="567" w:hanging="567"/>
        <w:rPr>
          <w:color w:val="C00000"/>
        </w:rPr>
      </w:pPr>
      <w:r>
        <w:rPr>
          <w:color w:val="C00000"/>
        </w:rPr>
        <w:t>WHOLE AGREEMENT</w:t>
      </w:r>
    </w:p>
    <w:p w14:paraId="2EA923E9" w14:textId="45485A26" w:rsidR="000E004D" w:rsidRDefault="000E004D" w:rsidP="000E004D">
      <w:pPr>
        <w:pStyle w:val="Heading2"/>
        <w:tabs>
          <w:tab w:val="clear" w:pos="1135"/>
          <w:tab w:val="num" w:pos="851"/>
        </w:tabs>
        <w:ind w:left="851"/>
      </w:pPr>
      <w:r>
        <w:t xml:space="preserve">This Agreement, together with the Offer Letter, the signing of which gives effect to this Agreement, </w:t>
      </w:r>
      <w:r w:rsidRPr="0045345A">
        <w:t>constitute</w:t>
      </w:r>
      <w:r>
        <w:t>s</w:t>
      </w:r>
      <w:r w:rsidRPr="0045345A">
        <w:t xml:space="preserve"> the whole</w:t>
      </w:r>
      <w:r>
        <w:t xml:space="preserve"> agreement between the </w:t>
      </w:r>
      <w:r w:rsidR="009E4C1E">
        <w:t xml:space="preserve">Governing Body </w:t>
      </w:r>
      <w:r>
        <w:t xml:space="preserve">and its employees </w:t>
      </w:r>
      <w:r w:rsidRPr="0045345A">
        <w:t>and super</w:t>
      </w:r>
      <w:r>
        <w:t>s</w:t>
      </w:r>
      <w:r w:rsidRPr="0045345A">
        <w:t>edes all previous agreements between them.</w:t>
      </w:r>
    </w:p>
    <w:p w14:paraId="29D36DB3" w14:textId="77777777" w:rsidR="000E004D" w:rsidRDefault="000E004D" w:rsidP="000E004D">
      <w:pPr>
        <w:pStyle w:val="Heading2"/>
        <w:tabs>
          <w:tab w:val="clear" w:pos="1135"/>
          <w:tab w:val="num" w:pos="851"/>
        </w:tabs>
        <w:ind w:left="851"/>
      </w:pPr>
      <w:r>
        <w:t xml:space="preserve">Termination of employment for whatever reason will not operate to affect those provisions of this Agreement as are expressed to survive or have effect after termination and will be without prejudice to any accrued rights or remedies of the parties. </w:t>
      </w:r>
    </w:p>
    <w:p w14:paraId="2F242D84" w14:textId="77777777" w:rsidR="000E004D" w:rsidRDefault="000E004D" w:rsidP="000E004D">
      <w:pPr>
        <w:pStyle w:val="Heading2"/>
        <w:tabs>
          <w:tab w:val="clear" w:pos="1135"/>
          <w:tab w:val="num" w:pos="851"/>
        </w:tabs>
        <w:ind w:left="851"/>
      </w:pPr>
      <w:r>
        <w:t>Nothing in this A</w:t>
      </w:r>
      <w:r w:rsidRPr="0045345A">
        <w:t>greement shall limit or exclude any liability for fraud.</w:t>
      </w:r>
    </w:p>
    <w:p w14:paraId="1821DFB7" w14:textId="77777777" w:rsidR="000E004D" w:rsidRDefault="000E004D" w:rsidP="000E004D">
      <w:pPr>
        <w:pStyle w:val="Heading1"/>
        <w:tabs>
          <w:tab w:val="clear" w:pos="851"/>
        </w:tabs>
        <w:ind w:left="567" w:hanging="567"/>
        <w:rPr>
          <w:color w:val="C00000"/>
        </w:rPr>
      </w:pPr>
      <w:r>
        <w:rPr>
          <w:color w:val="C00000"/>
        </w:rPr>
        <w:t>ENFORCEMENT AND VARIATION</w:t>
      </w:r>
    </w:p>
    <w:p w14:paraId="66903709" w14:textId="52661160" w:rsidR="000E004D" w:rsidRDefault="000E004D" w:rsidP="004444B8">
      <w:pPr>
        <w:pStyle w:val="Heading2"/>
        <w:tabs>
          <w:tab w:val="clear" w:pos="1135"/>
          <w:tab w:val="num" w:pos="851"/>
        </w:tabs>
        <w:ind w:left="851"/>
      </w:pPr>
      <w:commentRangeStart w:id="279"/>
      <w:r>
        <w:t xml:space="preserve">We reserve the right to </w:t>
      </w:r>
      <w:r w:rsidRPr="009D13F2">
        <w:t>make reasonable minor changes 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one month period.  No other variation of this Agreement shall be effective unless it is in writing and signed</w:t>
      </w:r>
      <w:r w:rsidRPr="0045345A">
        <w:t xml:space="preserve"> by the </w:t>
      </w:r>
      <w:r w:rsidR="004444B8">
        <w:t>Governing Body</w:t>
      </w:r>
      <w:r>
        <w:t xml:space="preserve"> and the employee </w:t>
      </w:r>
      <w:r w:rsidRPr="0045345A">
        <w:t>(or their authorised representatives)</w:t>
      </w:r>
      <w:r>
        <w:t xml:space="preserve"> or is expressly agreed and recorded on the employee’s personnel file</w:t>
      </w:r>
      <w:r w:rsidRPr="0045345A">
        <w:t>.</w:t>
      </w:r>
      <w:bookmarkStart w:id="280" w:name="_Ref519600340"/>
      <w:commentRangeEnd w:id="279"/>
      <w:r w:rsidR="00F64F05">
        <w:rPr>
          <w:rStyle w:val="CommentReference"/>
          <w:rFonts w:cs="Tahoma"/>
        </w:rPr>
        <w:commentReference w:id="279"/>
      </w:r>
    </w:p>
    <w:p w14:paraId="459C4004" w14:textId="77777777" w:rsidR="000E004D" w:rsidRDefault="000E004D" w:rsidP="000E004D">
      <w:pPr>
        <w:pStyle w:val="Heading2"/>
        <w:tabs>
          <w:tab w:val="clear" w:pos="1135"/>
          <w:tab w:val="num" w:pos="851"/>
        </w:tabs>
        <w:ind w:left="851"/>
      </w:pPr>
      <w:r w:rsidRPr="004B45C9">
        <w:t>This Agreement will be governed by and construed in accordance wi</w:t>
      </w:r>
      <w:r>
        <w:t>th the law of England and Wales and t</w:t>
      </w:r>
      <w:r w:rsidRPr="004B45C9">
        <w:t xml:space="preserve">he </w:t>
      </w:r>
      <w:r>
        <w:t xml:space="preserve">parties </w:t>
      </w:r>
      <w:r w:rsidRPr="004B45C9">
        <w:t>irrevocably agree to submit to the exclusive jurisdiction of the courts of England and Wales over any claim or matter arising under or in connection with this Agreement</w:t>
      </w:r>
      <w:bookmarkStart w:id="281" w:name="_Ref519600341"/>
      <w:bookmarkEnd w:id="280"/>
      <w:r>
        <w:t xml:space="preserve">. </w:t>
      </w:r>
    </w:p>
    <w:p w14:paraId="1650BAF0" w14:textId="77777777" w:rsidR="000E004D" w:rsidRDefault="000E004D" w:rsidP="000E004D">
      <w:pPr>
        <w:pStyle w:val="Heading2"/>
        <w:tabs>
          <w:tab w:val="clear" w:pos="1135"/>
          <w:tab w:val="num" w:pos="851"/>
        </w:tabs>
        <w:ind w:left="851"/>
      </w:pPr>
      <w:r w:rsidRPr="00C14CC4">
        <w:t xml:space="preserve">The Contracts (Rights of Third Parties) Act 1999 will not apply to this Agreement and no person other than the </w:t>
      </w:r>
      <w:r>
        <w:t>p</w:t>
      </w:r>
      <w:r w:rsidRPr="00C14CC4">
        <w:t>arties will have any rights under it</w:t>
      </w:r>
      <w:bookmarkStart w:id="282" w:name="_Ref519600344"/>
      <w:bookmarkEnd w:id="281"/>
      <w:r>
        <w:t xml:space="preserve">. </w:t>
      </w:r>
    </w:p>
    <w:p w14:paraId="322048BA" w14:textId="77777777" w:rsidR="000E004D" w:rsidRDefault="000E004D" w:rsidP="000E004D">
      <w:pPr>
        <w:pStyle w:val="Heading2"/>
        <w:tabs>
          <w:tab w:val="clear" w:pos="1135"/>
          <w:tab w:val="num" w:pos="851"/>
        </w:tabs>
        <w:ind w:left="851"/>
      </w:pPr>
      <w:r w:rsidRPr="00C14CC4">
        <w:t xml:space="preserve">All powers, remedies and rights conferred upon the </w:t>
      </w:r>
      <w:r>
        <w:t>p</w:t>
      </w:r>
      <w:r w:rsidRPr="00C14CC4">
        <w:t>arties</w:t>
      </w:r>
      <w:r>
        <w:t xml:space="preserve"> are cumulative and will not be </w:t>
      </w:r>
      <w:r w:rsidRPr="00C14CC4">
        <w:t xml:space="preserve">construed </w:t>
      </w:r>
      <w:r>
        <w:t xml:space="preserve">or </w:t>
      </w:r>
      <w:r w:rsidRPr="00C14CC4">
        <w:t xml:space="preserve">deemed to be exclusive of any other powers, remedies or rights now or hereafter conferred on the </w:t>
      </w:r>
      <w:r>
        <w:t>p</w:t>
      </w:r>
      <w:r w:rsidRPr="00C14CC4">
        <w:t>arties by law or otherwise.</w:t>
      </w:r>
      <w:bookmarkStart w:id="283" w:name="_Ref519600345"/>
      <w:bookmarkEnd w:id="282"/>
    </w:p>
    <w:p w14:paraId="1B92E29C" w14:textId="77777777" w:rsidR="000E004D" w:rsidRPr="00C14CC4" w:rsidRDefault="000E004D" w:rsidP="000E004D">
      <w:pPr>
        <w:pStyle w:val="Heading2"/>
        <w:tabs>
          <w:tab w:val="clear" w:pos="1135"/>
          <w:tab w:val="num" w:pos="851"/>
        </w:tabs>
        <w:ind w:left="851"/>
      </w:pPr>
      <w:r w:rsidRPr="00C14CC4">
        <w:t xml:space="preserve">Any delay </w:t>
      </w:r>
      <w:r>
        <w:t>by us</w:t>
      </w:r>
      <w:r w:rsidRPr="00C14CC4">
        <w:t xml:space="preserve"> in exercising any of </w:t>
      </w:r>
      <w:r>
        <w:t>our</w:t>
      </w:r>
      <w:r w:rsidRPr="00C14CC4">
        <w:t xml:space="preserve"> rights under this Agreement will not constitute a waiver of such rights.</w:t>
      </w:r>
      <w:bookmarkEnd w:id="283"/>
    </w:p>
    <w:p w14:paraId="6D0C48BF" w14:textId="77777777" w:rsidR="000E004D" w:rsidRDefault="000E004D" w:rsidP="000E004D">
      <w:pPr>
        <w:pStyle w:val="Heading2"/>
        <w:numPr>
          <w:ilvl w:val="0"/>
          <w:numId w:val="0"/>
        </w:numPr>
        <w:ind w:left="567"/>
      </w:pPr>
    </w:p>
    <w:p w14:paraId="0B4FAB92" w14:textId="77777777" w:rsidR="000E004D" w:rsidRDefault="000E004D" w:rsidP="000E004D">
      <w:pPr>
        <w:pStyle w:val="Heading2"/>
        <w:numPr>
          <w:ilvl w:val="0"/>
          <w:numId w:val="0"/>
        </w:numPr>
        <w:ind w:left="567"/>
        <w:jc w:val="center"/>
        <w:rPr>
          <w:b/>
        </w:rPr>
      </w:pPr>
    </w:p>
    <w:p w14:paraId="0A75ADF9" w14:textId="77777777" w:rsidR="000E004D" w:rsidRDefault="000E004D" w:rsidP="000E004D">
      <w:pPr>
        <w:pStyle w:val="Heading2"/>
        <w:numPr>
          <w:ilvl w:val="0"/>
          <w:numId w:val="0"/>
        </w:numPr>
        <w:ind w:left="567"/>
        <w:jc w:val="center"/>
        <w:rPr>
          <w:b/>
        </w:rPr>
      </w:pPr>
    </w:p>
    <w:p w14:paraId="2E1FF478" w14:textId="6F68B014" w:rsidR="00887200" w:rsidRDefault="00887200" w:rsidP="000E004D">
      <w:pPr>
        <w:pStyle w:val="Heading2"/>
        <w:numPr>
          <w:ilvl w:val="0"/>
          <w:numId w:val="0"/>
        </w:numPr>
        <w:ind w:left="1135"/>
      </w:pPr>
    </w:p>
    <w:p w14:paraId="4E06ADDD" w14:textId="77777777" w:rsidR="008E5875" w:rsidRDefault="008E5875">
      <w:pPr>
        <w:suppressAutoHyphens w:val="0"/>
        <w:spacing w:before="0" w:after="0"/>
        <w:jc w:val="left"/>
        <w:rPr>
          <w:rFonts w:ascii="Arial Bold" w:hAnsi="Arial Bold" w:cs="Arial"/>
          <w:b/>
          <w:szCs w:val="21"/>
        </w:rPr>
      </w:pPr>
      <w:r>
        <w:br w:type="page"/>
      </w:r>
    </w:p>
    <w:p w14:paraId="52AAFA48" w14:textId="77777777" w:rsidR="009A2093" w:rsidRDefault="009A2093" w:rsidP="008E5875">
      <w:pPr>
        <w:pStyle w:val="Heading1"/>
        <w:numPr>
          <w:ilvl w:val="0"/>
          <w:numId w:val="0"/>
        </w:numPr>
        <w:jc w:val="center"/>
      </w:pPr>
    </w:p>
    <w:p w14:paraId="37F2058E" w14:textId="71A662C9" w:rsidR="005064E5" w:rsidRDefault="00A54735" w:rsidP="008E5875">
      <w:pPr>
        <w:pStyle w:val="Heading1"/>
        <w:numPr>
          <w:ilvl w:val="0"/>
          <w:numId w:val="0"/>
        </w:numPr>
        <w:jc w:val="center"/>
      </w:pPr>
      <w:r>
        <w:t xml:space="preserve">SCHEDULE </w:t>
      </w:r>
      <w:r w:rsidR="005064E5">
        <w:t>1</w:t>
      </w:r>
    </w:p>
    <w:p w14:paraId="7D062786" w14:textId="77777777" w:rsidR="00331E34" w:rsidRDefault="00331E34" w:rsidP="00331E34">
      <w:pPr>
        <w:jc w:val="center"/>
      </w:pPr>
      <w:r>
        <w:t xml:space="preserve">Collective Agreements </w:t>
      </w:r>
    </w:p>
    <w:p w14:paraId="3BFE4FA2" w14:textId="77777777" w:rsidR="00C835C2" w:rsidRDefault="00C835C2" w:rsidP="00331E34">
      <w:pPr>
        <w:jc w:val="center"/>
        <w:rPr>
          <w:b/>
        </w:rPr>
      </w:pPr>
    </w:p>
    <w:p w14:paraId="46B0A6F2" w14:textId="77777777" w:rsidR="00C835C2" w:rsidRDefault="00C835C2" w:rsidP="00331E34">
      <w:pPr>
        <w:jc w:val="center"/>
        <w:rPr>
          <w:b/>
        </w:rPr>
      </w:pPr>
    </w:p>
    <w:p w14:paraId="0ADD64CF" w14:textId="77777777" w:rsidR="00C835C2" w:rsidRDefault="00C835C2" w:rsidP="00331E34">
      <w:pPr>
        <w:jc w:val="center"/>
        <w:rPr>
          <w:b/>
        </w:rPr>
      </w:pPr>
    </w:p>
    <w:p w14:paraId="0BFAC8CC" w14:textId="77777777" w:rsidR="00C835C2" w:rsidRDefault="00C835C2" w:rsidP="00331E34">
      <w:pPr>
        <w:jc w:val="center"/>
        <w:rPr>
          <w:b/>
        </w:rPr>
      </w:pPr>
    </w:p>
    <w:p w14:paraId="29DF59BB" w14:textId="77777777" w:rsidR="00C835C2" w:rsidRDefault="00C835C2" w:rsidP="00331E34">
      <w:pPr>
        <w:jc w:val="center"/>
        <w:rPr>
          <w:b/>
        </w:rPr>
      </w:pPr>
    </w:p>
    <w:p w14:paraId="30D43F4B" w14:textId="77777777" w:rsidR="00C835C2" w:rsidRDefault="00C835C2" w:rsidP="00331E34">
      <w:pPr>
        <w:jc w:val="center"/>
        <w:rPr>
          <w:b/>
        </w:rPr>
      </w:pPr>
    </w:p>
    <w:p w14:paraId="0BF6629F" w14:textId="77777777" w:rsidR="00C835C2" w:rsidRDefault="00C835C2" w:rsidP="00331E34">
      <w:pPr>
        <w:jc w:val="center"/>
        <w:rPr>
          <w:b/>
        </w:rPr>
      </w:pPr>
    </w:p>
    <w:p w14:paraId="4DFDDE24" w14:textId="77777777" w:rsidR="00C835C2" w:rsidRDefault="00C835C2" w:rsidP="00331E34">
      <w:pPr>
        <w:jc w:val="center"/>
        <w:rPr>
          <w:b/>
        </w:rPr>
      </w:pPr>
    </w:p>
    <w:p w14:paraId="7018AA3B" w14:textId="77777777" w:rsidR="00C835C2" w:rsidRDefault="00C835C2" w:rsidP="00331E34">
      <w:pPr>
        <w:jc w:val="center"/>
        <w:rPr>
          <w:b/>
        </w:rPr>
      </w:pPr>
    </w:p>
    <w:p w14:paraId="3E8D5795" w14:textId="77777777" w:rsidR="00C835C2" w:rsidRDefault="00C835C2" w:rsidP="00331E34">
      <w:pPr>
        <w:jc w:val="center"/>
        <w:rPr>
          <w:b/>
        </w:rPr>
      </w:pPr>
    </w:p>
    <w:p w14:paraId="0FE417DF" w14:textId="77777777" w:rsidR="00C835C2" w:rsidRDefault="00C835C2" w:rsidP="00331E34">
      <w:pPr>
        <w:jc w:val="center"/>
        <w:rPr>
          <w:b/>
        </w:rPr>
      </w:pPr>
    </w:p>
    <w:p w14:paraId="5C00BB19" w14:textId="77777777" w:rsidR="00C835C2" w:rsidRDefault="00C835C2" w:rsidP="00331E34">
      <w:pPr>
        <w:jc w:val="center"/>
        <w:rPr>
          <w:b/>
        </w:rPr>
      </w:pPr>
    </w:p>
    <w:p w14:paraId="337D2DFE" w14:textId="77777777" w:rsidR="00C835C2" w:rsidRDefault="00C835C2" w:rsidP="00331E34">
      <w:pPr>
        <w:jc w:val="center"/>
        <w:rPr>
          <w:b/>
        </w:rPr>
      </w:pPr>
    </w:p>
    <w:p w14:paraId="73F056AC" w14:textId="77777777" w:rsidR="00C835C2" w:rsidRDefault="00C835C2" w:rsidP="00331E34">
      <w:pPr>
        <w:jc w:val="center"/>
        <w:rPr>
          <w:b/>
        </w:rPr>
      </w:pPr>
    </w:p>
    <w:p w14:paraId="59CA3195" w14:textId="77777777" w:rsidR="00C835C2" w:rsidRDefault="00C835C2" w:rsidP="00331E34">
      <w:pPr>
        <w:jc w:val="center"/>
        <w:rPr>
          <w:b/>
        </w:rPr>
      </w:pPr>
    </w:p>
    <w:p w14:paraId="04E26A47" w14:textId="77777777" w:rsidR="00C835C2" w:rsidRDefault="00C835C2" w:rsidP="00331E34">
      <w:pPr>
        <w:jc w:val="center"/>
        <w:rPr>
          <w:b/>
        </w:rPr>
      </w:pPr>
    </w:p>
    <w:p w14:paraId="7E0457EA" w14:textId="77777777" w:rsidR="00C835C2" w:rsidRDefault="00C835C2" w:rsidP="00331E34">
      <w:pPr>
        <w:jc w:val="center"/>
        <w:rPr>
          <w:b/>
        </w:rPr>
      </w:pPr>
    </w:p>
    <w:p w14:paraId="2D9A5B05" w14:textId="77777777" w:rsidR="00C835C2" w:rsidRDefault="00C835C2" w:rsidP="00331E34">
      <w:pPr>
        <w:jc w:val="center"/>
        <w:rPr>
          <w:b/>
        </w:rPr>
      </w:pPr>
    </w:p>
    <w:p w14:paraId="19BD42C5" w14:textId="77777777" w:rsidR="00C835C2" w:rsidRDefault="00C835C2" w:rsidP="00331E34">
      <w:pPr>
        <w:jc w:val="center"/>
        <w:rPr>
          <w:b/>
        </w:rPr>
      </w:pPr>
    </w:p>
    <w:p w14:paraId="6CE5CAE1" w14:textId="77777777" w:rsidR="00C835C2" w:rsidRDefault="00C835C2" w:rsidP="00331E34">
      <w:pPr>
        <w:jc w:val="center"/>
        <w:rPr>
          <w:b/>
        </w:rPr>
      </w:pPr>
    </w:p>
    <w:p w14:paraId="444EC1FD" w14:textId="77777777" w:rsidR="00C835C2" w:rsidRDefault="00C835C2" w:rsidP="00331E34">
      <w:pPr>
        <w:jc w:val="center"/>
        <w:rPr>
          <w:b/>
        </w:rPr>
      </w:pPr>
    </w:p>
    <w:p w14:paraId="4A971AA8" w14:textId="77777777" w:rsidR="00C835C2" w:rsidRDefault="00C835C2" w:rsidP="00331E34">
      <w:pPr>
        <w:jc w:val="center"/>
        <w:rPr>
          <w:b/>
        </w:rPr>
      </w:pPr>
    </w:p>
    <w:p w14:paraId="1FD7CA49" w14:textId="77777777" w:rsidR="00C835C2" w:rsidRDefault="00C835C2" w:rsidP="00331E34">
      <w:pPr>
        <w:jc w:val="center"/>
        <w:rPr>
          <w:b/>
        </w:rPr>
      </w:pPr>
    </w:p>
    <w:p w14:paraId="7B207E17" w14:textId="77777777" w:rsidR="00C835C2" w:rsidRDefault="00C835C2" w:rsidP="00331E34">
      <w:pPr>
        <w:jc w:val="center"/>
        <w:rPr>
          <w:b/>
        </w:rPr>
      </w:pPr>
    </w:p>
    <w:p w14:paraId="0C59FA15" w14:textId="77777777" w:rsidR="00C835C2" w:rsidRDefault="00C835C2" w:rsidP="00331E34">
      <w:pPr>
        <w:jc w:val="center"/>
        <w:rPr>
          <w:b/>
        </w:rPr>
      </w:pPr>
    </w:p>
    <w:p w14:paraId="70274905" w14:textId="28923723" w:rsidR="00331E34" w:rsidRDefault="00331E34" w:rsidP="00331E34">
      <w:pPr>
        <w:jc w:val="center"/>
        <w:rPr>
          <w:b/>
        </w:rPr>
      </w:pPr>
      <w:r w:rsidRPr="00F80BB8">
        <w:rPr>
          <w:b/>
        </w:rPr>
        <w:t xml:space="preserve">SCHEDULE </w:t>
      </w:r>
      <w:r w:rsidR="009E4C1E">
        <w:rPr>
          <w:b/>
        </w:rPr>
        <w:t>1/2</w:t>
      </w:r>
    </w:p>
    <w:p w14:paraId="0AB2D95D" w14:textId="4DF7DF1A" w:rsidR="00F80BB8" w:rsidRPr="00F80BB8" w:rsidRDefault="00F80BB8" w:rsidP="00331E34">
      <w:pPr>
        <w:jc w:val="center"/>
      </w:pPr>
      <w:r>
        <w:t xml:space="preserve">Privacy Notice </w:t>
      </w:r>
    </w:p>
    <w:p w14:paraId="564B8BEB" w14:textId="77777777" w:rsidR="00331E34" w:rsidRPr="00331E34" w:rsidRDefault="00331E34" w:rsidP="00331E34">
      <w:pPr>
        <w:pStyle w:val="Heading1"/>
        <w:numPr>
          <w:ilvl w:val="0"/>
          <w:numId w:val="0"/>
        </w:numPr>
        <w:ind w:left="851"/>
        <w:jc w:val="center"/>
        <w:rPr>
          <w:b w:val="0"/>
        </w:rPr>
      </w:pPr>
    </w:p>
    <w:p w14:paraId="15EE8E70" w14:textId="77777777" w:rsidR="00EA6D44" w:rsidRDefault="00EA6D44" w:rsidP="008E5875">
      <w:pPr>
        <w:pStyle w:val="Heading1"/>
        <w:numPr>
          <w:ilvl w:val="0"/>
          <w:numId w:val="0"/>
        </w:numPr>
        <w:jc w:val="center"/>
      </w:pPr>
    </w:p>
    <w:p w14:paraId="7BDB190E" w14:textId="77777777" w:rsidR="00EA6D44" w:rsidRDefault="00EA6D44" w:rsidP="008E5875">
      <w:pPr>
        <w:pStyle w:val="Heading1"/>
        <w:numPr>
          <w:ilvl w:val="0"/>
          <w:numId w:val="0"/>
        </w:numPr>
        <w:jc w:val="center"/>
      </w:pPr>
    </w:p>
    <w:p w14:paraId="1F5D1B09" w14:textId="77777777" w:rsidR="00EA6D44" w:rsidRDefault="00EA6D44" w:rsidP="008E5875">
      <w:pPr>
        <w:pStyle w:val="Heading1"/>
        <w:numPr>
          <w:ilvl w:val="0"/>
          <w:numId w:val="0"/>
        </w:numPr>
        <w:jc w:val="center"/>
      </w:pPr>
    </w:p>
    <w:p w14:paraId="7A427010" w14:textId="77777777" w:rsidR="00EA6D44" w:rsidRPr="00EA6D44" w:rsidRDefault="00EA6D44" w:rsidP="00EA6D44">
      <w:pPr>
        <w:pStyle w:val="Heading2"/>
        <w:numPr>
          <w:ilvl w:val="0"/>
          <w:numId w:val="0"/>
        </w:numPr>
        <w:ind w:left="1135"/>
      </w:pPr>
    </w:p>
    <w:p w14:paraId="61D21DE1" w14:textId="77777777" w:rsidR="00EA6D44" w:rsidRDefault="00EA6D44" w:rsidP="008E5875">
      <w:pPr>
        <w:pStyle w:val="Heading1"/>
        <w:numPr>
          <w:ilvl w:val="0"/>
          <w:numId w:val="0"/>
        </w:numPr>
        <w:jc w:val="center"/>
      </w:pPr>
    </w:p>
    <w:p w14:paraId="54D13B8B" w14:textId="77777777" w:rsidR="00EA6D44" w:rsidRDefault="00EA6D44" w:rsidP="008E5875">
      <w:pPr>
        <w:pStyle w:val="Heading1"/>
        <w:numPr>
          <w:ilvl w:val="0"/>
          <w:numId w:val="0"/>
        </w:numPr>
        <w:jc w:val="center"/>
      </w:pPr>
    </w:p>
    <w:p w14:paraId="79E63888" w14:textId="77777777" w:rsidR="00EA6D44" w:rsidRDefault="00EA6D44" w:rsidP="008E5875">
      <w:pPr>
        <w:pStyle w:val="Heading1"/>
        <w:numPr>
          <w:ilvl w:val="0"/>
          <w:numId w:val="0"/>
        </w:numPr>
        <w:jc w:val="center"/>
      </w:pPr>
    </w:p>
    <w:p w14:paraId="1013AEF9" w14:textId="77777777" w:rsidR="00EA6D44" w:rsidRDefault="00EA6D44" w:rsidP="008E5875">
      <w:pPr>
        <w:pStyle w:val="Heading1"/>
        <w:numPr>
          <w:ilvl w:val="0"/>
          <w:numId w:val="0"/>
        </w:numPr>
        <w:jc w:val="center"/>
      </w:pPr>
    </w:p>
    <w:sectPr w:rsidR="00EA6D44" w:rsidSect="00A30E3E">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omment" w:date="2021-09-23T12:01:00Z" w:initials="CAH">
    <w:p w14:paraId="7E407E30" w14:textId="77777777" w:rsidR="00452A2C" w:rsidRDefault="00452A2C" w:rsidP="00452A2C">
      <w:pPr>
        <w:pStyle w:val="CommentText"/>
      </w:pPr>
      <w:r>
        <w:rPr>
          <w:rStyle w:val="CommentReference"/>
        </w:rPr>
        <w:annotationRef/>
      </w:r>
      <w:r w:rsidRPr="002D54B3">
        <w:rPr>
          <w:b/>
          <w:bCs/>
        </w:rPr>
        <w:t>Drafting Note:</w:t>
      </w:r>
      <w:r>
        <w:t xml:space="preserve"> Please delete this entire section highlighted yellow before issuing. </w:t>
      </w:r>
    </w:p>
    <w:p w14:paraId="0B35F159" w14:textId="77777777" w:rsidR="00452A2C" w:rsidRDefault="00452A2C" w:rsidP="00452A2C">
      <w:pPr>
        <w:pStyle w:val="CommentText"/>
      </w:pPr>
    </w:p>
    <w:p w14:paraId="41EE699D" w14:textId="41ACA01B" w:rsidR="00452A2C" w:rsidRDefault="00452A2C">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2" w:author="Comment" w:date="2021-09-23T11:48:00Z" w:initials="CAH">
    <w:p w14:paraId="4C235133" w14:textId="555FA458" w:rsidR="007A458F" w:rsidRPr="0023485B" w:rsidRDefault="007A458F" w:rsidP="0023485B">
      <w:pPr>
        <w:pStyle w:val="ListParagraph"/>
        <w:rPr>
          <w:rFonts w:cs="Arial"/>
          <w:sz w:val="16"/>
          <w:szCs w:val="16"/>
        </w:rPr>
      </w:pPr>
      <w:r w:rsidRPr="0023485B">
        <w:rPr>
          <w:rStyle w:val="CommentReference"/>
        </w:rPr>
        <w:annotationRef/>
      </w:r>
      <w:r w:rsidRPr="0023485B">
        <w:rPr>
          <w:rFonts w:cs="Arial"/>
          <w:b/>
          <w:bCs/>
          <w:sz w:val="16"/>
          <w:szCs w:val="16"/>
        </w:rPr>
        <w:t>Disclaimer:</w:t>
      </w:r>
      <w:r w:rsidR="00625DB7">
        <w:rPr>
          <w:rFonts w:cs="Arial"/>
          <w:sz w:val="16"/>
          <w:szCs w:val="16"/>
        </w:rPr>
        <w:t xml:space="preserve"> </w:t>
      </w:r>
      <w:r w:rsidR="00625DB7" w:rsidRPr="0023485B">
        <w:rPr>
          <w:rFonts w:cs="Arial"/>
          <w:sz w:val="16"/>
          <w:szCs w:val="16"/>
        </w:rPr>
        <w:t xml:space="preserve">This template Terms and Conditions document is a model for use by voluntary aided schools. </w:t>
      </w:r>
      <w:r w:rsidR="00625DB7" w:rsidRPr="00AC32C5">
        <w:rPr>
          <w:rFonts w:cs="Arial"/>
          <w:sz w:val="16"/>
          <w:szCs w:val="16"/>
        </w:rPr>
        <w:t xml:space="preserve">It is intended that Governing Bodies </w:t>
      </w:r>
      <w:r w:rsidR="00625DB7" w:rsidRPr="00AC32C5">
        <w:rPr>
          <w:rFonts w:cs="Arial"/>
          <w:bCs/>
          <w:sz w:val="16"/>
          <w:szCs w:val="16"/>
        </w:rPr>
        <w:t>review the document and amend it if necessary, to suit their specific needs and dovetail with their HR policies.  Governing Bodies must obtain their</w:t>
      </w:r>
      <w:r w:rsidR="00625DB7"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00625DB7" w:rsidRPr="0023485B">
        <w:rPr>
          <w:rFonts w:cs="Arial"/>
          <w:sz w:val="16"/>
          <w:szCs w:val="16"/>
        </w:rPr>
        <w:t>accep</w:t>
      </w:r>
      <w:r w:rsidR="00625DB7">
        <w:rPr>
          <w:rFonts w:cs="Arial"/>
          <w:sz w:val="16"/>
          <w:szCs w:val="16"/>
        </w:rPr>
        <w:t>t</w:t>
      </w:r>
      <w:r w:rsidR="00625DB7" w:rsidRPr="0023485B">
        <w:rPr>
          <w:rFonts w:cs="Arial"/>
          <w:sz w:val="16"/>
          <w:szCs w:val="16"/>
        </w:rPr>
        <w:t xml:space="preserve"> no liability for the legal accuracy or otherwise of these template </w:t>
      </w:r>
      <w:r w:rsidR="00625DB7">
        <w:rPr>
          <w:rFonts w:cs="Arial"/>
          <w:sz w:val="16"/>
          <w:szCs w:val="16"/>
        </w:rPr>
        <w:t xml:space="preserve">documents </w:t>
      </w:r>
      <w:r w:rsidR="00625DB7" w:rsidRPr="0023485B">
        <w:rPr>
          <w:rFonts w:cs="Arial"/>
          <w:sz w:val="16"/>
          <w:szCs w:val="16"/>
        </w:rPr>
        <w:t xml:space="preserve"> or for any loss or damage (howsoever caused) which any end user or other third party may suffer as a result of using and/or relying on them and/or any of th</w:t>
      </w:r>
      <w:r w:rsidR="00625DB7">
        <w:rPr>
          <w:rFonts w:cs="Arial"/>
          <w:sz w:val="16"/>
          <w:szCs w:val="16"/>
        </w:rPr>
        <w:t>eir provisions.</w:t>
      </w:r>
    </w:p>
  </w:comment>
  <w:comment w:id="3" w:author="Comment" w:date="2021-10-13T14:08:00Z" w:initials="CAH">
    <w:p w14:paraId="4B3694EE" w14:textId="32F79BD6" w:rsidR="002933BE" w:rsidRDefault="002933BE">
      <w:pPr>
        <w:pStyle w:val="CommentText"/>
      </w:pPr>
      <w:r>
        <w:rPr>
          <w:rStyle w:val="CommentReference"/>
        </w:rPr>
        <w:annotationRef/>
      </w:r>
      <w:r w:rsidRPr="006B7B39">
        <w:rPr>
          <w:b/>
          <w:bCs/>
        </w:rPr>
        <w:t>Guidance Note</w:t>
      </w:r>
      <w:r w:rsidRPr="006B7B39">
        <w:t>:  These</w:t>
      </w:r>
      <w:r>
        <w:t xml:space="preserve"> two documents should be issued together to ensure all section 1 requirements have been met</w:t>
      </w:r>
    </w:p>
  </w:comment>
  <w:comment w:id="13" w:author="Comment" w:date="2021-10-13T14:08:00Z" w:initials="CAH">
    <w:p w14:paraId="5745D2FF" w14:textId="746FFC49" w:rsidR="002933BE" w:rsidRDefault="002933BE">
      <w:pPr>
        <w:pStyle w:val="CommentText"/>
      </w:pPr>
      <w:r>
        <w:rPr>
          <w:rStyle w:val="CommentReference"/>
        </w:rPr>
        <w:annotationRef/>
      </w:r>
      <w:r>
        <w:rPr>
          <w:rStyle w:val="CommentReference"/>
        </w:rPr>
        <w:annotationRef/>
      </w:r>
      <w:r>
        <w:rPr>
          <w:b/>
          <w:bCs/>
        </w:rPr>
        <w:t xml:space="preserve">Drafting Note:  </w:t>
      </w:r>
      <w:r>
        <w:t xml:space="preserve">Delete whichever does not apply. </w:t>
      </w:r>
    </w:p>
  </w:comment>
  <w:comment w:id="27" w:author="Comment" w:date="2021-10-13T14:10:00Z" w:initials="CAH">
    <w:p w14:paraId="0382BD80" w14:textId="0559A567" w:rsidR="00F64F05" w:rsidRDefault="00F64F05">
      <w:pPr>
        <w:pStyle w:val="CommentText"/>
      </w:pPr>
      <w:r>
        <w:rPr>
          <w:rStyle w:val="CommentReference"/>
        </w:rPr>
        <w:annotationRef/>
      </w:r>
      <w:r w:rsidRPr="006B7B39">
        <w:rPr>
          <w:b/>
          <w:bCs/>
        </w:rPr>
        <w:t xml:space="preserve">Guidance Note:  </w:t>
      </w:r>
      <w:r w:rsidRPr="006B7B39">
        <w:t>Variations are only permitted where they are at least as favourable.</w:t>
      </w:r>
      <w:r>
        <w:t xml:space="preserve"> </w:t>
      </w:r>
    </w:p>
  </w:comment>
  <w:comment w:id="29" w:author="Comment" w:date="2021-10-13T14:10:00Z" w:initials="CAH">
    <w:p w14:paraId="38E88D07" w14:textId="155AAFBA" w:rsidR="00F64F05" w:rsidRDefault="00F64F05">
      <w:pPr>
        <w:pStyle w:val="CommentText"/>
      </w:pPr>
      <w:r>
        <w:rPr>
          <w:rStyle w:val="CommentReference"/>
        </w:rPr>
        <w:annotationRef/>
      </w:r>
      <w:r>
        <w:rPr>
          <w:rStyle w:val="CommentReference"/>
        </w:rPr>
        <w:annotationRef/>
      </w:r>
      <w:r w:rsidRPr="006B7B39">
        <w:rPr>
          <w:b/>
          <w:bCs/>
        </w:rPr>
        <w:t>Drafting Note:</w:t>
      </w:r>
      <w:r w:rsidRPr="006B7B39">
        <w:t xml:space="preserve"> It wold be helpful if the Governing Body could specify whether the collective agreements that it appends to these terms and conditions have contractual effect.</w:t>
      </w:r>
      <w:r w:rsidRPr="007159B2">
        <w:t xml:space="preserve"> </w:t>
      </w:r>
    </w:p>
  </w:comment>
  <w:comment w:id="53" w:author="Comment" w:date="2021-10-13T14:11:00Z" w:initials="CAH">
    <w:p w14:paraId="25F49671" w14:textId="77777777" w:rsidR="00F64F05" w:rsidRDefault="00F64F05" w:rsidP="00F64F05">
      <w:pPr>
        <w:pStyle w:val="CommentText"/>
      </w:pPr>
      <w:r>
        <w:rPr>
          <w:rStyle w:val="CommentReference"/>
        </w:rPr>
        <w:annotationRef/>
      </w:r>
      <w:r>
        <w:rPr>
          <w:rStyle w:val="CommentReference"/>
        </w:rPr>
        <w:annotationRef/>
      </w:r>
      <w:r>
        <w:rPr>
          <w:b/>
          <w:bCs/>
        </w:rPr>
        <w:t>Drafting Note</w:t>
      </w:r>
      <w:r w:rsidRPr="006655D6">
        <w:rPr>
          <w:bCs/>
        </w:rPr>
        <w:t>: Governing Bodies</w:t>
      </w:r>
      <w:r w:rsidRPr="007A6F18">
        <w:t xml:space="preserve"> are</w:t>
      </w:r>
      <w:r>
        <w:t xml:space="preserve"> free to adopt probationary periods or not by deleting the relevant parts of this clause. </w:t>
      </w:r>
    </w:p>
    <w:p w14:paraId="333C2D57" w14:textId="77777777" w:rsidR="00F64F05" w:rsidRDefault="00F64F05" w:rsidP="00F64F05">
      <w:pPr>
        <w:pStyle w:val="CommentText"/>
      </w:pPr>
    </w:p>
    <w:p w14:paraId="5F5B69A0" w14:textId="3B3C6D9C" w:rsidR="00F64F05" w:rsidRDefault="00F64F05">
      <w:pPr>
        <w:pStyle w:val="CommentText"/>
      </w:pPr>
      <w:r>
        <w:t xml:space="preserve">It is advisable to incorporate probationary periods to allow the parties an opportunity to monitor the individual’s suitability for the role.  We recommend setting the length of the probationary period by reference to school </w:t>
      </w:r>
      <w:r w:rsidR="00F76C9A">
        <w:t>terms,</w:t>
      </w:r>
      <w:r>
        <w:t xml:space="preserve"> but governing bodies are free to amend to a specified number of weeks/months, as appropriate.  </w:t>
      </w:r>
    </w:p>
  </w:comment>
  <w:comment w:id="55" w:author="Comment" w:date="2021-10-13T14:11:00Z" w:initials="CAH">
    <w:p w14:paraId="33A8F3E4" w14:textId="77777777" w:rsidR="00F64F05" w:rsidRDefault="00F64F05" w:rsidP="00F64F05">
      <w:pPr>
        <w:pStyle w:val="CommentText"/>
      </w:pPr>
      <w:r>
        <w:rPr>
          <w:rStyle w:val="CommentReference"/>
        </w:rPr>
        <w:annotationRef/>
      </w:r>
      <w:r w:rsidRPr="007A6F18">
        <w:rPr>
          <w:b/>
          <w:bCs/>
        </w:rPr>
        <w:t>Drafting Note:</w:t>
      </w:r>
      <w:r>
        <w:t xml:space="preserve"> Governing Bodies need to insert a sensible notice period which will depend on the seniority of the post-holder to some extent.  </w:t>
      </w:r>
    </w:p>
    <w:p w14:paraId="73A13B41" w14:textId="77777777" w:rsidR="00F64F05" w:rsidRDefault="00F64F05" w:rsidP="00F64F05">
      <w:pPr>
        <w:pStyle w:val="CommentText"/>
      </w:pPr>
    </w:p>
    <w:p w14:paraId="21E10355" w14:textId="30D76E2A" w:rsidR="00F64F05" w:rsidRDefault="00F64F05">
      <w:pPr>
        <w:pStyle w:val="CommentText"/>
      </w:pPr>
      <w:r>
        <w:t xml:space="preserve">It should also be noted that this clause allows the employer to terminate with short notice during the probationary period, but the </w:t>
      </w:r>
      <w:r w:rsidRPr="006B7B39">
        <w:t>employee will be bound to give notice as per clause 4</w:t>
      </w:r>
      <w:r w:rsidR="00081712">
        <w:t>1</w:t>
      </w:r>
      <w:r w:rsidRPr="006B7B39">
        <w:t xml:space="preserve"> of</w:t>
      </w:r>
      <w:r>
        <w:t xml:space="preserve"> this contract.  You may consider amending this to reflect the same notice provisions either way for parity</w:t>
      </w:r>
    </w:p>
  </w:comment>
  <w:comment w:id="85" w:author="Comment" w:date="2021-10-13T14:12:00Z" w:initials="CAH">
    <w:p w14:paraId="4A4BAA01" w14:textId="58DF8C6A" w:rsidR="00F64F05" w:rsidRDefault="00F64F05">
      <w:pPr>
        <w:pStyle w:val="CommentText"/>
      </w:pPr>
      <w:r>
        <w:rPr>
          <w:rStyle w:val="CommentReference"/>
        </w:rPr>
        <w:annotationRef/>
      </w:r>
      <w:r>
        <w:rPr>
          <w:rStyle w:val="CommentReference"/>
        </w:rPr>
        <w:annotationRef/>
      </w:r>
      <w:r>
        <w:rPr>
          <w:b/>
          <w:bCs/>
        </w:rPr>
        <w:t>Guidance Note:</w:t>
      </w:r>
      <w:r>
        <w:t xml:space="preserve"> Governing Bodies are advised to incorporate this sub-clause to encourage prospective employees to disclose any material issues that occurred in their previous employment which may affect the governing body’s decision to employ them into the post they are being recruited to.  Where a disclosure is made by a prospective employee, governing bodies will need to consider the information disclosed to determine whether to offer employment.  Where governing bodies are in any doubt as to whether employment should be offered, it is advisable that they seek legal advice.  Please note that information relating to formal capability within the last two years should be disclosed by any previous employer and governing bodies are advised to specifically ask for this information when requesting a candidate’s reference.   </w:t>
      </w:r>
    </w:p>
  </w:comment>
  <w:comment w:id="92" w:author="Author" w:date="2021-11-25T14:24:00Z" w:initials="BM">
    <w:p w14:paraId="6CB219F7" w14:textId="2670D05B" w:rsidR="00047A73" w:rsidRDefault="00047A73">
      <w:pPr>
        <w:pStyle w:val="CommentText"/>
      </w:pPr>
      <w:r>
        <w:rPr>
          <w:rStyle w:val="CommentReference"/>
        </w:rPr>
        <w:annotationRef/>
      </w:r>
      <w:r>
        <w:rPr>
          <w:rStyle w:val="CommentReference"/>
        </w:rPr>
        <w:annotationRef/>
      </w:r>
      <w:r w:rsidRPr="00E1099C">
        <w:rPr>
          <w:b/>
          <w:bCs/>
        </w:rPr>
        <w:t>Guidance Note</w:t>
      </w:r>
      <w:r w:rsidRPr="00E1099C">
        <w:t>: The employer should ensure that where this clause is included, it is operated fairly and reasonably.</w:t>
      </w:r>
    </w:p>
  </w:comment>
  <w:comment w:id="107" w:author="Comment" w:date="2021-10-13T14:12:00Z" w:initials="CAH">
    <w:p w14:paraId="2F97F28A" w14:textId="77777777" w:rsidR="00F64F05" w:rsidRPr="006B7B39" w:rsidRDefault="00F64F05" w:rsidP="00F64F05">
      <w:pPr>
        <w:pStyle w:val="CommentText"/>
      </w:pPr>
      <w:r>
        <w:rPr>
          <w:rStyle w:val="CommentReference"/>
        </w:rPr>
        <w:annotationRef/>
      </w:r>
      <w:r>
        <w:rPr>
          <w:rStyle w:val="CommentReference"/>
        </w:rPr>
        <w:annotationRef/>
      </w:r>
      <w:r w:rsidRPr="00BE7250">
        <w:rPr>
          <w:rStyle w:val="CommentReference"/>
          <w:b/>
          <w:bCs/>
        </w:rPr>
        <w:annotationRef/>
      </w:r>
      <w:r w:rsidRPr="00BE7250">
        <w:rPr>
          <w:b/>
          <w:bCs/>
        </w:rPr>
        <w:t>Drafting Note</w:t>
      </w:r>
      <w:r>
        <w:t xml:space="preserve">: This will apply where the Governing Body has its own sick pay policy which sets out the sick pay provisions </w:t>
      </w:r>
      <w:r w:rsidRPr="006B7B39">
        <w:t xml:space="preserve">which must be at least as favourable as the Green </w:t>
      </w:r>
      <w:proofErr w:type="gramStart"/>
      <w:r w:rsidRPr="006B7B39">
        <w:t>Book  sick</w:t>
      </w:r>
      <w:proofErr w:type="gramEnd"/>
      <w:r w:rsidRPr="006B7B39">
        <w:t xml:space="preserve"> pay provisions.  </w:t>
      </w:r>
    </w:p>
    <w:p w14:paraId="73406C46" w14:textId="77777777" w:rsidR="00F64F05" w:rsidRPr="006B7B39" w:rsidRDefault="00F64F05" w:rsidP="00F64F05">
      <w:pPr>
        <w:pStyle w:val="CommentText"/>
      </w:pPr>
    </w:p>
    <w:p w14:paraId="0F106CD7" w14:textId="1112EDCC" w:rsidR="00F64F05" w:rsidRDefault="00F64F05">
      <w:pPr>
        <w:pStyle w:val="CommentText"/>
      </w:pPr>
      <w:r w:rsidRPr="006B7B39">
        <w:t>If choosing this wording, delete ‘OR’ wording below</w:t>
      </w:r>
    </w:p>
  </w:comment>
  <w:comment w:id="108" w:author="Comment" w:date="2021-10-13T14:12:00Z" w:initials="CAH">
    <w:p w14:paraId="7A9938B6" w14:textId="77777777" w:rsidR="00F64F05" w:rsidRDefault="00F64F05" w:rsidP="00F64F05">
      <w:pPr>
        <w:pStyle w:val="CommentText"/>
      </w:pPr>
      <w:r>
        <w:rPr>
          <w:rStyle w:val="CommentReference"/>
        </w:rPr>
        <w:annotationRef/>
      </w:r>
      <w:r>
        <w:rPr>
          <w:rStyle w:val="CommentReference"/>
        </w:rPr>
        <w:annotationRef/>
      </w:r>
      <w:r w:rsidRPr="00BE7250">
        <w:rPr>
          <w:rStyle w:val="CommentReference"/>
          <w:b/>
          <w:bCs/>
        </w:rPr>
        <w:annotationRef/>
      </w:r>
      <w:r w:rsidRPr="00BE7250">
        <w:rPr>
          <w:rStyle w:val="CommentReference"/>
          <w:b/>
          <w:bCs/>
        </w:rPr>
        <w:annotationRef/>
      </w:r>
      <w:bookmarkStart w:id="109" w:name="_Hlk72933978"/>
      <w:r w:rsidRPr="00BE7250">
        <w:rPr>
          <w:b/>
          <w:bCs/>
        </w:rPr>
        <w:t>Drafting Note</w:t>
      </w:r>
      <w:r>
        <w:t xml:space="preserve">: This will apply where the Governing Body adopts Green Book sick pay provisions.  </w:t>
      </w:r>
    </w:p>
    <w:p w14:paraId="632197E0" w14:textId="77777777" w:rsidR="00F64F05" w:rsidRDefault="00F64F05" w:rsidP="00F64F05">
      <w:pPr>
        <w:pStyle w:val="CommentText"/>
      </w:pPr>
    </w:p>
    <w:p w14:paraId="570A8D7D" w14:textId="31BEDBA8" w:rsidR="00F64F05" w:rsidRDefault="00F64F05">
      <w:pPr>
        <w:pStyle w:val="CommentText"/>
      </w:pPr>
      <w:r>
        <w:t xml:space="preserve">If choosing this wording, delete ‘EITHER’ wording above. </w:t>
      </w:r>
      <w:bookmarkEnd w:id="109"/>
    </w:p>
  </w:comment>
  <w:comment w:id="110" w:author="Author" w:date="2021-11-25T14:26:00Z" w:initials="BM">
    <w:p w14:paraId="04ED43B2" w14:textId="14029220" w:rsidR="00047A73" w:rsidRPr="00047A73" w:rsidRDefault="00047A73" w:rsidP="00047A73">
      <w:pPr>
        <w:pStyle w:val="ListParagraph"/>
        <w:ind w:left="0"/>
        <w:rPr>
          <w:bCs/>
        </w:rPr>
      </w:pPr>
      <w:r>
        <w:rPr>
          <w:rStyle w:val="CommentReference"/>
        </w:rPr>
        <w:annotationRef/>
      </w:r>
      <w:r w:rsidRPr="00BE6D1F">
        <w:rPr>
          <w:b/>
          <w:bCs/>
        </w:rPr>
        <w:t>Guidance Note:</w:t>
      </w:r>
      <w:r w:rsidRPr="00BE6D1F">
        <w:t xml:space="preserve"> </w:t>
      </w:r>
      <w:r>
        <w:rPr>
          <w:bCs/>
        </w:rPr>
        <w:t>T</w:t>
      </w:r>
      <w:r w:rsidRPr="00BE6D1F">
        <w:rPr>
          <w:bCs/>
        </w:rPr>
        <w: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17" w:author="Comment" w:date="2021-10-13T14:12:00Z" w:initials="CAH">
    <w:p w14:paraId="11CCEDF4" w14:textId="77777777" w:rsidR="00F64F05" w:rsidRDefault="00F64F05" w:rsidP="00F64F05">
      <w:pPr>
        <w:pStyle w:val="CommentText"/>
      </w:pPr>
      <w:r>
        <w:rPr>
          <w:rStyle w:val="CommentReference"/>
        </w:rPr>
        <w:annotationRef/>
      </w:r>
      <w:r>
        <w:rPr>
          <w:rStyle w:val="CommentReference"/>
        </w:rPr>
        <w:annotationRef/>
      </w:r>
      <w:r w:rsidRPr="00B14026">
        <w:rPr>
          <w:b/>
          <w:bCs/>
        </w:rPr>
        <w:t>Drafting Note</w:t>
      </w:r>
      <w:r>
        <w:t xml:space="preserve">: This will apply where the Governing Body has its own maternity policy which sets out the maternity leave and pay provisions which must be at least as generous as the Green Book maternity provisions. </w:t>
      </w:r>
    </w:p>
    <w:p w14:paraId="7DD174DD" w14:textId="77777777" w:rsidR="00F64F05" w:rsidRDefault="00F64F05" w:rsidP="00F64F05">
      <w:pPr>
        <w:pStyle w:val="CommentText"/>
      </w:pPr>
    </w:p>
    <w:p w14:paraId="6A5E37FA" w14:textId="193FAD56" w:rsidR="00F64F05" w:rsidRDefault="00F64F05">
      <w:pPr>
        <w:pStyle w:val="CommentText"/>
      </w:pPr>
      <w:r>
        <w:t>If choosing this wording, delete</w:t>
      </w:r>
    </w:p>
  </w:comment>
  <w:comment w:id="118" w:author="Comment" w:date="2021-10-13T14:13:00Z" w:initials="CAH">
    <w:p w14:paraId="5A6A7083" w14:textId="077CD78E" w:rsidR="00F64F05" w:rsidRDefault="00F64F05">
      <w:pPr>
        <w:pStyle w:val="CommentText"/>
      </w:pPr>
      <w:r>
        <w:rPr>
          <w:rStyle w:val="CommentReference"/>
        </w:rPr>
        <w:annotationRef/>
      </w:r>
      <w:r>
        <w:rPr>
          <w:rStyle w:val="CommentReference"/>
        </w:rPr>
        <w:annotationRef/>
      </w:r>
      <w:r w:rsidRPr="006E7E09">
        <w:rPr>
          <w:rStyle w:val="CommentReference"/>
          <w:b/>
          <w:bCs/>
        </w:rPr>
        <w:annotationRef/>
      </w:r>
      <w:r w:rsidRPr="006E7E09">
        <w:rPr>
          <w:b/>
          <w:bCs/>
        </w:rPr>
        <w:t>Drafting Note:</w:t>
      </w:r>
      <w:r>
        <w:t xml:space="preserve"> This will apply where the Governing Body adopts the Green Book and does not have its own policy to reflect Green Book maternity provisions</w:t>
      </w:r>
    </w:p>
  </w:comment>
  <w:comment w:id="120" w:author="Comment" w:date="2021-10-13T14:13:00Z" w:initials="CAH">
    <w:p w14:paraId="65CE24D7" w14:textId="77777777" w:rsidR="00F64F05" w:rsidRDefault="00F64F05" w:rsidP="00F64F05">
      <w:pPr>
        <w:pStyle w:val="CommentText"/>
      </w:pPr>
      <w:r>
        <w:rPr>
          <w:rStyle w:val="CommentReference"/>
        </w:rPr>
        <w:annotationRef/>
      </w:r>
      <w:r>
        <w:rPr>
          <w:rStyle w:val="CommentReference"/>
        </w:rPr>
        <w:annotationRef/>
      </w:r>
    </w:p>
    <w:p w14:paraId="6E183535" w14:textId="4100E26F" w:rsidR="00F64F05" w:rsidRDefault="00F64F05">
      <w:pPr>
        <w:pStyle w:val="CommentText"/>
      </w:pPr>
      <w:r>
        <w:rPr>
          <w:b/>
        </w:rPr>
        <w:t xml:space="preserve">Drafting Note: </w:t>
      </w:r>
      <w:r>
        <w:t>take out if the Governing Body’s policy includes detail on paternity, adoption and shared parental leave.</w:t>
      </w:r>
    </w:p>
  </w:comment>
  <w:comment w:id="126" w:author="Comment" w:date="2021-10-13T14:13:00Z" w:initials="CAH">
    <w:p w14:paraId="41B90DCD" w14:textId="23B5D739" w:rsidR="00F64F05" w:rsidRDefault="00F64F05">
      <w:pPr>
        <w:pStyle w:val="CommentText"/>
      </w:pPr>
      <w:r>
        <w:rPr>
          <w:rStyle w:val="CommentReference"/>
        </w:rPr>
        <w:annotationRef/>
      </w:r>
      <w:r>
        <w:rPr>
          <w:rStyle w:val="CommentReference"/>
        </w:rPr>
        <w:annotationRef/>
      </w:r>
      <w:r w:rsidRPr="003461B7">
        <w:rPr>
          <w:b/>
          <w:bCs/>
        </w:rPr>
        <w:t>Guidance</w:t>
      </w:r>
      <w:r>
        <w:t xml:space="preserve"> </w:t>
      </w:r>
      <w:r>
        <w:rPr>
          <w:b/>
          <w:bCs/>
        </w:rPr>
        <w:t>Note</w:t>
      </w:r>
      <w:r>
        <w:t>: Governing Bodies are reminded that in order to redeploy a member of staff, they will need to inform and consult with the individual before operating this clause.</w:t>
      </w:r>
    </w:p>
  </w:comment>
  <w:comment w:id="135" w:author="Comment" w:date="2021-10-13T14:13:00Z" w:initials="CAH">
    <w:p w14:paraId="62D60DF5" w14:textId="77777777" w:rsidR="00F64F05" w:rsidRDefault="00F64F05" w:rsidP="00F64F05">
      <w:pPr>
        <w:pStyle w:val="CommentText"/>
      </w:pPr>
      <w:r>
        <w:rPr>
          <w:rStyle w:val="CommentReference"/>
        </w:rPr>
        <w:annotationRef/>
      </w:r>
      <w:r>
        <w:rPr>
          <w:rStyle w:val="CommentReference"/>
        </w:rPr>
        <w:annotationRef/>
      </w:r>
      <w:r w:rsidRPr="00EE6A14">
        <w:rPr>
          <w:b/>
          <w:bCs/>
        </w:rPr>
        <w:t>Guidance Note</w:t>
      </w:r>
      <w:r>
        <w:t>: For those starting employment on or after 6 April 2020, employers are required to list what training entitlement is required to be undertaken by the employee or otherwise on offer to them.</w:t>
      </w:r>
    </w:p>
    <w:p w14:paraId="48E2692A" w14:textId="77777777" w:rsidR="00F64F05" w:rsidRDefault="00F64F05" w:rsidP="00F64F05">
      <w:pPr>
        <w:pStyle w:val="CommentText"/>
      </w:pPr>
    </w:p>
    <w:p w14:paraId="0EAB0093" w14:textId="6668286E" w:rsidR="00F64F05" w:rsidRDefault="00F64F05">
      <w:pPr>
        <w:pStyle w:val="CommentText"/>
      </w:pPr>
      <w:r>
        <w:t>If the employer will not be providing any training at all, that fact must be explicitly stated in the statement.</w:t>
      </w:r>
    </w:p>
  </w:comment>
  <w:comment w:id="166" w:author="Comment" w:date="2021-10-13T14:13:00Z" w:initials="CAH">
    <w:p w14:paraId="7795328D" w14:textId="7C791E1A" w:rsidR="00F64F05" w:rsidRDefault="00F64F05">
      <w:pPr>
        <w:pStyle w:val="CommentText"/>
      </w:pPr>
      <w:r>
        <w:rPr>
          <w:rStyle w:val="CommentReference"/>
        </w:rPr>
        <w:annotationRef/>
      </w:r>
      <w:r>
        <w:rPr>
          <w:rStyle w:val="CommentReference"/>
        </w:rPr>
        <w:annotationRef/>
      </w:r>
      <w:r w:rsidRPr="006B7B39">
        <w:rPr>
          <w:b/>
        </w:rPr>
        <w:t>Guidance Note</w:t>
      </w:r>
      <w:r>
        <w:rPr>
          <w:b/>
        </w:rPr>
        <w:t xml:space="preserve">: </w:t>
      </w:r>
      <w:r>
        <w:t xml:space="preserve">employees are required to sign and date the privacy notice, a copy of which will be provided with the Offer Letter, and then return it to the Governing Body with the signed Offer Letter. </w:t>
      </w:r>
    </w:p>
  </w:comment>
  <w:comment w:id="245" w:author="Comment" w:date="2021-10-13T14:14:00Z" w:initials="CAH">
    <w:p w14:paraId="25E4FC13" w14:textId="12569E9B" w:rsidR="00F64F05" w:rsidRPr="00F64F05" w:rsidRDefault="00F64F05">
      <w:pPr>
        <w:pStyle w:val="CommentText"/>
        <w:rPr>
          <w:b/>
          <w:bCs/>
        </w:rPr>
      </w:pPr>
      <w:r>
        <w:rPr>
          <w:rStyle w:val="CommentReference"/>
        </w:rPr>
        <w:annotationRef/>
      </w:r>
      <w:r>
        <w:rPr>
          <w:rStyle w:val="CommentReference"/>
        </w:rPr>
        <w:annotationRef/>
      </w:r>
      <w:bookmarkStart w:id="246" w:name="_Hlk78536307"/>
      <w:r w:rsidRPr="006B7B39">
        <w:rPr>
          <w:b/>
          <w:bCs/>
        </w:rPr>
        <w:t xml:space="preserve">Guidance Note: </w:t>
      </w:r>
      <w:r w:rsidRPr="006B7B39">
        <w:t>Governing Bodies are encouraged to consider what alternative duties the post-holder may be required to undertake during a period of Garden Leave or suspension.</w:t>
      </w:r>
      <w:r w:rsidRPr="004E6F13">
        <w:rPr>
          <w:b/>
          <w:bCs/>
        </w:rPr>
        <w:t xml:space="preserve">   </w:t>
      </w:r>
      <w:bookmarkEnd w:id="246"/>
    </w:p>
  </w:comment>
  <w:comment w:id="279" w:author="Comment" w:date="2021-10-13T14:14:00Z" w:initials="CAH">
    <w:p w14:paraId="4AED5507" w14:textId="7912EFD0" w:rsidR="00F64F05" w:rsidRDefault="00F64F05">
      <w:pPr>
        <w:pStyle w:val="CommentText"/>
      </w:pPr>
      <w:r>
        <w:rPr>
          <w:rStyle w:val="CommentReference"/>
        </w:rPr>
        <w:annotationRef/>
      </w:r>
      <w:r w:rsidRPr="000E360F">
        <w:rPr>
          <w:rStyle w:val="CommentReference"/>
          <w:highlight w:val="cyan"/>
        </w:rPr>
        <w:annotationRef/>
      </w:r>
      <w:r w:rsidRPr="006B7B39">
        <w:rPr>
          <w:b/>
          <w:bCs/>
        </w:rPr>
        <w:t>Guidance Note</w:t>
      </w:r>
      <w:r w:rsidRPr="006B7B39">
        <w:t>: Governing Bodies may wish to consider what may be considered minor/reasonable in their local context and be prepared to discuss this as part of their local consultation process.</w:t>
      </w:r>
      <w:r w:rsidRPr="000E360F">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EE699D" w15:done="0"/>
  <w15:commentEx w15:paraId="4C235133" w15:done="0"/>
  <w15:commentEx w15:paraId="4B3694EE" w15:done="0"/>
  <w15:commentEx w15:paraId="5745D2FF" w15:done="0"/>
  <w15:commentEx w15:paraId="0382BD80" w15:done="0"/>
  <w15:commentEx w15:paraId="38E88D07" w15:done="0"/>
  <w15:commentEx w15:paraId="5F5B69A0" w15:done="0"/>
  <w15:commentEx w15:paraId="21E10355" w15:done="0"/>
  <w15:commentEx w15:paraId="4A4BAA01" w15:done="0"/>
  <w15:commentEx w15:paraId="6CB219F7" w15:done="0"/>
  <w15:commentEx w15:paraId="0F106CD7" w15:done="0"/>
  <w15:commentEx w15:paraId="570A8D7D" w15:done="0"/>
  <w15:commentEx w15:paraId="04ED43B2" w15:done="0"/>
  <w15:commentEx w15:paraId="6A5E37FA" w15:done="0"/>
  <w15:commentEx w15:paraId="5A6A7083" w15:done="0"/>
  <w15:commentEx w15:paraId="6E183535" w15:done="0"/>
  <w15:commentEx w15:paraId="41B90DCD" w15:done="0"/>
  <w15:commentEx w15:paraId="0EAB0093" w15:done="0"/>
  <w15:commentEx w15:paraId="7795328D" w15:done="0"/>
  <w15:commentEx w15:paraId="25E4FC13" w15:done="0"/>
  <w15:commentEx w15:paraId="4AED55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EE699D" w16cid:durableId="24F6EB04"/>
  <w16cid:commentId w16cid:paraId="4C235133" w16cid:durableId="24F6E815"/>
  <w16cid:commentId w16cid:paraId="4B3694EE" w16cid:durableId="251166F0"/>
  <w16cid:commentId w16cid:paraId="5745D2FF" w16cid:durableId="251166F1"/>
  <w16cid:commentId w16cid:paraId="0382BD80" w16cid:durableId="2511675B"/>
  <w16cid:commentId w16cid:paraId="38E88D07" w16cid:durableId="25116762"/>
  <w16cid:commentId w16cid:paraId="5F5B69A0" w16cid:durableId="2511677E"/>
  <w16cid:commentId w16cid:paraId="21E10355" w16cid:durableId="25116787"/>
  <w16cid:commentId w16cid:paraId="4A4BAA01" w16cid:durableId="251167C7"/>
  <w16cid:commentId w16cid:paraId="6CB219F7" w16cid:durableId="254A1B24"/>
  <w16cid:commentId w16cid:paraId="0F106CD7" w16cid:durableId="251167DB"/>
  <w16cid:commentId w16cid:paraId="570A8D7D" w16cid:durableId="251167E1"/>
  <w16cid:commentId w16cid:paraId="04ED43B2" w16cid:durableId="254A1B7C"/>
  <w16cid:commentId w16cid:paraId="6A5E37FA" w16cid:durableId="251167EA"/>
  <w16cid:commentId w16cid:paraId="5A6A7083" w16cid:durableId="251167F0"/>
  <w16cid:commentId w16cid:paraId="6E183535" w16cid:durableId="251167FA"/>
  <w16cid:commentId w16cid:paraId="41B90DCD" w16cid:durableId="25116805"/>
  <w16cid:commentId w16cid:paraId="0EAB0093" w16cid:durableId="2511680F"/>
  <w16cid:commentId w16cid:paraId="7795328D" w16cid:durableId="2511681A"/>
  <w16cid:commentId w16cid:paraId="25E4FC13" w16cid:durableId="2511682B"/>
  <w16cid:commentId w16cid:paraId="4AED5507" w16cid:durableId="251168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21946" w14:textId="77777777" w:rsidR="00E365F2" w:rsidRDefault="00E365F2" w:rsidP="002800FD">
      <w:pPr>
        <w:spacing w:before="0" w:after="0"/>
      </w:pPr>
      <w:r>
        <w:separator/>
      </w:r>
    </w:p>
  </w:endnote>
  <w:endnote w:type="continuationSeparator" w:id="0">
    <w:p w14:paraId="02CAF5D0" w14:textId="77777777" w:rsidR="00E365F2" w:rsidRDefault="00E365F2" w:rsidP="002800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5893D9FD-2468-4A34-AAB8-C7A278990BC1}"/>
    <w:embedBold r:id="rId2" w:fontKey="{CE665276-996A-4595-98D8-B9E7C85FAE1F}"/>
    <w:embedItalic r:id="rId3" w:fontKey="{40225DAB-346E-4550-87A0-8A315E1AA00A}"/>
    <w:embedBoldItalic r:id="rId4" w:fontKey="{4E5CFD43-0158-4A0D-99D6-7157022EBDA2}"/>
  </w:font>
  <w:font w:name="Arial">
    <w:panose1 w:val="020B0604020202020204"/>
    <w:charset w:val="00"/>
    <w:family w:val="swiss"/>
    <w:pitch w:val="variable"/>
    <w:sig w:usb0="E0002AFF" w:usb1="C0007843" w:usb2="00000009" w:usb3="00000000" w:csb0="000001FF" w:csb1="00000000"/>
    <w:embedRegular r:id="rId5" w:fontKey="{DFA498F6-0A9C-433B-8A4F-F37122D46B06}"/>
    <w:embedBold r:id="rId6" w:fontKey="{6B08FB34-7B16-451F-92EF-A26FC47A0AFA}"/>
    <w:embedItalic r:id="rId7" w:fontKey="{7F986E68-9946-418C-B197-1F31F8C3B47E}"/>
    <w:embedBoldItalic r:id="rId8" w:fontKey="{DE9AC2F8-B891-4C71-8F16-747363E13E89}"/>
  </w:font>
  <w:font w:name="Tahoma">
    <w:panose1 w:val="020B0604030504040204"/>
    <w:charset w:val="00"/>
    <w:family w:val="swiss"/>
    <w:pitch w:val="variable"/>
    <w:sig w:usb0="E1002EFF" w:usb1="C000605B" w:usb2="00000029" w:usb3="00000000" w:csb0="000101FF" w:csb1="00000000"/>
    <w:embedRegular r:id="rId9" w:fontKey="{8FC74FA2-A9DD-4EF5-A079-837249379C96}"/>
    <w:embedBold r:id="rId10" w:fontKey="{2B059711-9CB9-43F9-B8E1-1465D9E4D359}"/>
  </w:font>
  <w:font w:name="Symbol">
    <w:panose1 w:val="05050102010706020507"/>
    <w:charset w:val="02"/>
    <w:family w:val="roman"/>
    <w:pitch w:val="variable"/>
    <w:sig w:usb0="00000000" w:usb1="10000000" w:usb2="00000000" w:usb3="00000000" w:csb0="80000000" w:csb1="00000000"/>
    <w:embedRegular r:id="rId11" w:fontKey="{00E3BE72-7CD1-48BA-8C04-6CF8F39CE3E3}"/>
  </w:font>
  <w:font w:name="Courier New">
    <w:panose1 w:val="02070309020205020404"/>
    <w:charset w:val="00"/>
    <w:family w:val="modern"/>
    <w:pitch w:val="fixed"/>
    <w:sig w:usb0="E0002EFF" w:usb1="C0007843" w:usb2="00000009" w:usb3="00000000" w:csb0="000001FF" w:csb1="00000000"/>
    <w:embedRegular r:id="rId12" w:fontKey="{72A5A1C6-CF78-4324-99D9-42FE01BCA665}"/>
  </w:font>
  <w:font w:name="Wingdings">
    <w:panose1 w:val="05000000000000000000"/>
    <w:charset w:val="02"/>
    <w:family w:val="auto"/>
    <w:pitch w:val="variable"/>
    <w:sig w:usb0="00000000" w:usb1="10000000" w:usb2="00000000" w:usb3="00000000" w:csb0="80000000" w:csb1="00000000"/>
    <w:embedRegular r:id="rId13" w:fontKey="{6305A357-9376-466D-8791-7FEDE38363E4}"/>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4" w:fontKey="{87F190F8-DAAB-42AE-9A00-F4FED65E8D07}"/>
  </w:font>
  <w:font w:name="Cambria">
    <w:panose1 w:val="02040503050406030204"/>
    <w:charset w:val="00"/>
    <w:family w:val="roman"/>
    <w:pitch w:val="variable"/>
    <w:sig w:usb0="E00006FF" w:usb1="400004FF" w:usb2="00000000" w:usb3="00000000" w:csb0="0000019F" w:csb1="00000000"/>
    <w:embedRegular r:id="rId15" w:fontKey="{7AADAC47-F041-4726-A21D-C1839F7048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F50C" w14:textId="77777777" w:rsidR="007D7845" w:rsidRDefault="007D7845">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F50D" w14:textId="77777777" w:rsidR="007D7845" w:rsidRDefault="007D7845" w:rsidP="00D43EC0">
    <w:pPr>
      <w:spacing w:before="0" w:after="0"/>
    </w:pPr>
  </w:p>
  <w:tbl>
    <w:tblPr>
      <w:tblStyle w:val="TableGrid"/>
      <w:tblW w:w="979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47"/>
    </w:tblGrid>
    <w:tr w:rsidR="007D7845" w:rsidRPr="006C55A9" w14:paraId="2E1FF511" w14:textId="77777777" w:rsidTr="00617D82">
      <w:trPr>
        <w:trHeight w:val="699"/>
      </w:trPr>
      <w:tc>
        <w:tcPr>
          <w:tcW w:w="3227" w:type="dxa"/>
          <w:vMerge w:val="restart"/>
        </w:tcPr>
        <w:p w14:paraId="2E1FF50E" w14:textId="77777777" w:rsidR="007D7845" w:rsidRDefault="007D7845" w:rsidP="00D43EC0">
          <w:pPr>
            <w:spacing w:before="0" w:after="0"/>
            <w:jc w:val="left"/>
          </w:pPr>
          <w:r w:rsidRPr="00B80EB4">
            <w:rPr>
              <w:noProof/>
              <w:lang w:eastAsia="en-GB"/>
            </w:rPr>
            <w:drawing>
              <wp:inline distT="0" distB="0" distL="0" distR="0" wp14:anchorId="2E1FF51A" wp14:editId="2E1FF51B">
                <wp:extent cx="1890217" cy="548640"/>
                <wp:effectExtent l="19050" t="0" r="0" b="0"/>
                <wp:docPr id="6" name="Picture 0" descr="School-H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R-Logo.png"/>
                        <pic:cNvPicPr/>
                      </pic:nvPicPr>
                      <pic:blipFill>
                        <a:blip r:embed="rId1" cstate="print"/>
                        <a:srcRect l="5329" r="5194"/>
                        <a:stretch>
                          <a:fillRect/>
                        </a:stretch>
                      </pic:blipFill>
                      <pic:spPr>
                        <a:xfrm>
                          <a:off x="0" y="0"/>
                          <a:ext cx="1890217" cy="548640"/>
                        </a:xfrm>
                        <a:prstGeom prst="rect">
                          <a:avLst/>
                        </a:prstGeom>
                        <a:ln>
                          <a:noFill/>
                        </a:ln>
                        <a:effectLst/>
                      </pic:spPr>
                    </pic:pic>
                  </a:graphicData>
                </a:graphic>
              </wp:inline>
            </w:drawing>
          </w:r>
        </w:p>
      </w:tc>
      <w:tc>
        <w:tcPr>
          <w:tcW w:w="6565" w:type="dxa"/>
          <w:gridSpan w:val="2"/>
        </w:tcPr>
        <w:p w14:paraId="2E1FF50F" w14:textId="3D74118D" w:rsidR="00495A8F" w:rsidRPr="00E6348E" w:rsidRDefault="007D7845" w:rsidP="00495A8F">
          <w:pPr>
            <w:spacing w:before="0" w:after="0"/>
            <w:rPr>
              <w:sz w:val="10"/>
              <w:szCs w:val="10"/>
            </w:rPr>
          </w:pPr>
          <w:r>
            <w:rPr>
              <w:sz w:val="14"/>
              <w:szCs w:val="14"/>
            </w:rPr>
            <w:t>© Winckworth Sherwood LLP.</w:t>
          </w:r>
        </w:p>
        <w:p w14:paraId="2E1FF510" w14:textId="1B8E613A" w:rsidR="007D7845" w:rsidRPr="00E6348E" w:rsidRDefault="007D7845" w:rsidP="00617D82">
          <w:pPr>
            <w:spacing w:before="0" w:after="0"/>
            <w:rPr>
              <w:sz w:val="10"/>
              <w:szCs w:val="10"/>
            </w:rPr>
          </w:pPr>
          <w:r w:rsidRPr="00E6348E">
            <w:rPr>
              <w:sz w:val="10"/>
              <w:szCs w:val="10"/>
            </w:rPr>
            <w:t xml:space="preserve">            </w:t>
          </w:r>
        </w:p>
      </w:tc>
    </w:tr>
    <w:tr w:rsidR="007D7845" w14:paraId="2E1FF515" w14:textId="77777777" w:rsidTr="00617D82">
      <w:trPr>
        <w:trHeight w:val="180"/>
      </w:trPr>
      <w:tc>
        <w:tcPr>
          <w:tcW w:w="3227" w:type="dxa"/>
          <w:vMerge/>
        </w:tcPr>
        <w:p w14:paraId="2E1FF512" w14:textId="77777777" w:rsidR="007D7845" w:rsidRPr="00B80EB4" w:rsidRDefault="007D7845" w:rsidP="00D43EC0">
          <w:pPr>
            <w:spacing w:before="0" w:after="0"/>
            <w:jc w:val="left"/>
            <w:rPr>
              <w:noProof/>
            </w:rPr>
          </w:pPr>
        </w:p>
      </w:tc>
      <w:tc>
        <w:tcPr>
          <w:tcW w:w="3118" w:type="dxa"/>
        </w:tcPr>
        <w:p w14:paraId="2E1FF513" w14:textId="2D56505C" w:rsidR="007D7845" w:rsidRPr="00570234" w:rsidRDefault="007D7845" w:rsidP="00174705">
          <w:pPr>
            <w:spacing w:before="0" w:after="0"/>
            <w:jc w:val="left"/>
            <w:rPr>
              <w:color w:val="C00000"/>
              <w:sz w:val="14"/>
              <w:szCs w:val="14"/>
            </w:rPr>
          </w:pPr>
          <w:r>
            <w:rPr>
              <w:color w:val="C00000"/>
              <w:sz w:val="14"/>
              <w:szCs w:val="14"/>
            </w:rPr>
            <w:t xml:space="preserve">  </w:t>
          </w:r>
          <w:r w:rsidRPr="00570234">
            <w:rPr>
              <w:color w:val="C00000"/>
              <w:sz w:val="14"/>
              <w:szCs w:val="14"/>
            </w:rPr>
            <w:t>P</w:t>
          </w:r>
          <w:r w:rsidRPr="00570234">
            <w:rPr>
              <w:rFonts w:cs="Arial"/>
              <w:color w:val="C00000"/>
              <w:sz w:val="14"/>
              <w:szCs w:val="14"/>
            </w:rPr>
            <w:t xml:space="preserve">age </w:t>
          </w:r>
          <w:r w:rsidRPr="00570234">
            <w:rPr>
              <w:rFonts w:cs="Arial"/>
              <w:color w:val="C00000"/>
              <w:sz w:val="14"/>
              <w:szCs w:val="14"/>
            </w:rPr>
            <w:fldChar w:fldCharType="begin"/>
          </w:r>
          <w:r w:rsidRPr="00570234">
            <w:rPr>
              <w:rFonts w:cs="Arial"/>
              <w:color w:val="C00000"/>
              <w:sz w:val="14"/>
              <w:szCs w:val="14"/>
            </w:rPr>
            <w:instrText xml:space="preserve"> PAGE </w:instrText>
          </w:r>
          <w:r w:rsidRPr="00570234">
            <w:rPr>
              <w:rFonts w:cs="Arial"/>
              <w:color w:val="C00000"/>
              <w:sz w:val="14"/>
              <w:szCs w:val="14"/>
            </w:rPr>
            <w:fldChar w:fldCharType="separate"/>
          </w:r>
          <w:r>
            <w:rPr>
              <w:rFonts w:cs="Arial"/>
              <w:noProof/>
              <w:color w:val="C00000"/>
              <w:sz w:val="14"/>
              <w:szCs w:val="14"/>
            </w:rPr>
            <w:t>15</w:t>
          </w:r>
          <w:r w:rsidRPr="00570234">
            <w:rPr>
              <w:rFonts w:cs="Arial"/>
              <w:color w:val="C00000"/>
              <w:sz w:val="14"/>
              <w:szCs w:val="14"/>
            </w:rPr>
            <w:fldChar w:fldCharType="end"/>
          </w:r>
          <w:r w:rsidRPr="00570234">
            <w:rPr>
              <w:rFonts w:cs="Arial"/>
              <w:color w:val="C00000"/>
              <w:sz w:val="14"/>
              <w:szCs w:val="14"/>
            </w:rPr>
            <w:t xml:space="preserve"> of </w:t>
          </w:r>
          <w:r w:rsidRPr="00570234">
            <w:rPr>
              <w:rFonts w:cs="Arial"/>
              <w:color w:val="C00000"/>
              <w:sz w:val="14"/>
              <w:szCs w:val="14"/>
            </w:rPr>
            <w:fldChar w:fldCharType="begin"/>
          </w:r>
          <w:r w:rsidRPr="00570234">
            <w:rPr>
              <w:rFonts w:cs="Arial"/>
              <w:color w:val="C00000"/>
              <w:sz w:val="14"/>
              <w:szCs w:val="14"/>
            </w:rPr>
            <w:instrText xml:space="preserve"> NUMPAGES  </w:instrText>
          </w:r>
          <w:r w:rsidRPr="00570234">
            <w:rPr>
              <w:rFonts w:cs="Arial"/>
              <w:color w:val="C00000"/>
              <w:sz w:val="14"/>
              <w:szCs w:val="14"/>
            </w:rPr>
            <w:fldChar w:fldCharType="separate"/>
          </w:r>
          <w:r>
            <w:rPr>
              <w:rFonts w:cs="Arial"/>
              <w:noProof/>
              <w:color w:val="C00000"/>
              <w:sz w:val="14"/>
              <w:szCs w:val="14"/>
            </w:rPr>
            <w:t>21</w:t>
          </w:r>
          <w:r w:rsidRPr="00570234">
            <w:rPr>
              <w:rFonts w:cs="Arial"/>
              <w:color w:val="C00000"/>
              <w:sz w:val="14"/>
              <w:szCs w:val="14"/>
            </w:rPr>
            <w:fldChar w:fldCharType="end"/>
          </w:r>
          <w:r w:rsidRPr="00570234">
            <w:rPr>
              <w:rFonts w:cs="Arial"/>
              <w:color w:val="C00000"/>
              <w:sz w:val="14"/>
              <w:szCs w:val="14"/>
            </w:rPr>
            <w:tab/>
          </w:r>
        </w:p>
      </w:tc>
      <w:tc>
        <w:tcPr>
          <w:tcW w:w="3447" w:type="dxa"/>
        </w:tcPr>
        <w:p w14:paraId="2E1FF514" w14:textId="77777777" w:rsidR="007D7845" w:rsidRDefault="007D7845" w:rsidP="00D43EC0">
          <w:pPr>
            <w:spacing w:before="0" w:after="0"/>
            <w:jc w:val="right"/>
            <w:rPr>
              <w:sz w:val="14"/>
              <w:szCs w:val="14"/>
            </w:rPr>
          </w:pPr>
        </w:p>
      </w:tc>
    </w:tr>
  </w:tbl>
  <w:p w14:paraId="2E1FF517" w14:textId="77777777" w:rsidR="007D7845" w:rsidRPr="007040BB" w:rsidRDefault="007D7845" w:rsidP="00D43EC0">
    <w:pPr>
      <w:spacing w:before="0" w:after="0"/>
      <w:rPr>
        <w:sz w:val="2"/>
        <w:szCs w:val="2"/>
      </w:rPr>
    </w:pPr>
    <w:r w:rsidRPr="007040BB">
      <w:rPr>
        <w:sz w:val="2"/>
        <w:szCs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F519" w14:textId="77777777" w:rsidR="007D7845" w:rsidRDefault="007D7845">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F9F62" w14:textId="77777777" w:rsidR="00E365F2" w:rsidRDefault="00E365F2" w:rsidP="002800FD">
      <w:pPr>
        <w:spacing w:before="0" w:after="0"/>
      </w:pPr>
      <w:r>
        <w:separator/>
      </w:r>
    </w:p>
  </w:footnote>
  <w:footnote w:type="continuationSeparator" w:id="0">
    <w:p w14:paraId="388F8C5F" w14:textId="77777777" w:rsidR="00E365F2" w:rsidRDefault="00E365F2" w:rsidP="002800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F506" w14:textId="66C411A4" w:rsidR="007D7845" w:rsidRDefault="007D7845">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6"/>
    </w:tblGrid>
    <w:tr w:rsidR="007D7845" w14:paraId="2E1FF50A" w14:textId="77777777" w:rsidTr="00E253FE">
      <w:tc>
        <w:tcPr>
          <w:tcW w:w="9262" w:type="dxa"/>
        </w:tcPr>
        <w:p w14:paraId="64A4EAF8" w14:textId="0AE5ABE1" w:rsidR="007D7845" w:rsidRDefault="007D7845" w:rsidP="00107CB7">
          <w:pPr>
            <w:tabs>
              <w:tab w:val="right" w:pos="8306"/>
            </w:tabs>
            <w:spacing w:before="0" w:after="0" w:line="276" w:lineRule="auto"/>
            <w:jc w:val="center"/>
            <w:rPr>
              <w:rFonts w:cs="Arial"/>
              <w:b/>
              <w:color w:val="C00000"/>
            </w:rPr>
          </w:pPr>
        </w:p>
        <w:p w14:paraId="7C25784F" w14:textId="77777777" w:rsidR="007D7845" w:rsidRDefault="007D7845" w:rsidP="00A30E3E">
          <w:pPr>
            <w:tabs>
              <w:tab w:val="right" w:pos="8306"/>
            </w:tabs>
            <w:spacing w:before="0" w:after="0" w:line="276" w:lineRule="auto"/>
            <w:jc w:val="center"/>
            <w:rPr>
              <w:rFonts w:cs="Arial"/>
              <w:b/>
              <w:color w:val="C00000"/>
            </w:rPr>
          </w:pPr>
          <w:r w:rsidRPr="00815B65">
            <w:rPr>
              <w:rFonts w:cs="Arial"/>
              <w:b/>
              <w:color w:val="C00000"/>
            </w:rPr>
            <w:t xml:space="preserve">PRIVATE &amp; CONFIDENTIAL </w:t>
          </w:r>
        </w:p>
        <w:p w14:paraId="1370B13A" w14:textId="77777777" w:rsidR="007D7845" w:rsidRDefault="007D7845" w:rsidP="00417EEF">
          <w:pPr>
            <w:tabs>
              <w:tab w:val="right" w:pos="8306"/>
            </w:tabs>
            <w:spacing w:before="0" w:after="0" w:line="276" w:lineRule="auto"/>
            <w:jc w:val="center"/>
            <w:rPr>
              <w:rFonts w:cs="Arial"/>
              <w:b/>
              <w:color w:val="C00000"/>
            </w:rPr>
          </w:pPr>
          <w:r>
            <w:rPr>
              <w:rFonts w:cs="Arial"/>
              <w:b/>
              <w:color w:val="C00000"/>
            </w:rPr>
            <w:t>Standard Terms and Conditions for Support Staff employed by</w:t>
          </w:r>
        </w:p>
        <w:p w14:paraId="2E1FF509" w14:textId="29A76D17" w:rsidR="007D7845" w:rsidRPr="00533C1C" w:rsidRDefault="007D7845" w:rsidP="00417EEF">
          <w:pPr>
            <w:tabs>
              <w:tab w:val="right" w:pos="8306"/>
            </w:tabs>
            <w:spacing w:before="0" w:after="0" w:line="276" w:lineRule="auto"/>
            <w:jc w:val="center"/>
            <w:rPr>
              <w:rFonts w:cs="Arial"/>
              <w:b/>
              <w:color w:val="C00000"/>
            </w:rPr>
          </w:pPr>
          <w:r>
            <w:rPr>
              <w:rFonts w:cs="Arial"/>
              <w:b/>
              <w:color w:val="C00000"/>
            </w:rPr>
            <w:t>[INSERT NAME OF THE GOVERNING BODY]</w:t>
          </w:r>
        </w:p>
      </w:tc>
    </w:tr>
  </w:tbl>
  <w:p w14:paraId="2E1FF50B" w14:textId="0E2F263A" w:rsidR="007D7845" w:rsidRPr="005571D9" w:rsidRDefault="007D7845" w:rsidP="002642A3">
    <w:pPr>
      <w:tabs>
        <w:tab w:val="right" w:pos="8306"/>
      </w:tabs>
      <w:spacing w:before="0" w:after="0" w:line="276" w:lineRule="auto"/>
      <w:rPr>
        <w:rFonts w:cs="Arial"/>
        <w:b/>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F518" w14:textId="1DB93F74" w:rsidR="007D7845" w:rsidRDefault="007D7845">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551F"/>
    <w:multiLevelType w:val="hybridMultilevel"/>
    <w:tmpl w:val="B55C16D4"/>
    <w:lvl w:ilvl="0" w:tplc="1890D5B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EF40CD"/>
    <w:multiLevelType w:val="hybridMultilevel"/>
    <w:tmpl w:val="73201DC2"/>
    <w:lvl w:ilvl="0" w:tplc="8A76368E">
      <w:start w:val="3"/>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84732C5"/>
    <w:multiLevelType w:val="hybridMultilevel"/>
    <w:tmpl w:val="C0A28AA4"/>
    <w:lvl w:ilvl="0" w:tplc="5EA67DEE">
      <w:start w:val="1"/>
      <w:numFmt w:val="lowerRoman"/>
      <w:lvlText w:val="(%1)"/>
      <w:lvlJc w:val="left"/>
      <w:pPr>
        <w:ind w:left="3513" w:hanging="360"/>
      </w:pPr>
      <w:rPr>
        <w:rFonts w:ascii="Arial" w:eastAsia="Times New Roman" w:hAnsi="Arial" w:cs="Arial"/>
      </w:rPr>
    </w:lvl>
    <w:lvl w:ilvl="1" w:tplc="08090019" w:tentative="1">
      <w:start w:val="1"/>
      <w:numFmt w:val="lowerLetter"/>
      <w:lvlText w:val="%2."/>
      <w:lvlJc w:val="left"/>
      <w:pPr>
        <w:ind w:left="4233" w:hanging="360"/>
      </w:pPr>
    </w:lvl>
    <w:lvl w:ilvl="2" w:tplc="0809001B" w:tentative="1">
      <w:start w:val="1"/>
      <w:numFmt w:val="lowerRoman"/>
      <w:lvlText w:val="%3."/>
      <w:lvlJc w:val="right"/>
      <w:pPr>
        <w:ind w:left="4953" w:hanging="180"/>
      </w:pPr>
    </w:lvl>
    <w:lvl w:ilvl="3" w:tplc="0809000F" w:tentative="1">
      <w:start w:val="1"/>
      <w:numFmt w:val="decimal"/>
      <w:lvlText w:val="%4."/>
      <w:lvlJc w:val="left"/>
      <w:pPr>
        <w:ind w:left="5673" w:hanging="360"/>
      </w:pPr>
    </w:lvl>
    <w:lvl w:ilvl="4" w:tplc="08090019" w:tentative="1">
      <w:start w:val="1"/>
      <w:numFmt w:val="lowerLetter"/>
      <w:lvlText w:val="%5."/>
      <w:lvlJc w:val="left"/>
      <w:pPr>
        <w:ind w:left="6393" w:hanging="360"/>
      </w:pPr>
    </w:lvl>
    <w:lvl w:ilvl="5" w:tplc="0809001B" w:tentative="1">
      <w:start w:val="1"/>
      <w:numFmt w:val="lowerRoman"/>
      <w:lvlText w:val="%6."/>
      <w:lvlJc w:val="right"/>
      <w:pPr>
        <w:ind w:left="7113" w:hanging="180"/>
      </w:pPr>
    </w:lvl>
    <w:lvl w:ilvl="6" w:tplc="0809000F" w:tentative="1">
      <w:start w:val="1"/>
      <w:numFmt w:val="decimal"/>
      <w:lvlText w:val="%7."/>
      <w:lvlJc w:val="left"/>
      <w:pPr>
        <w:ind w:left="7833" w:hanging="360"/>
      </w:pPr>
    </w:lvl>
    <w:lvl w:ilvl="7" w:tplc="08090019" w:tentative="1">
      <w:start w:val="1"/>
      <w:numFmt w:val="lowerLetter"/>
      <w:lvlText w:val="%8."/>
      <w:lvlJc w:val="left"/>
      <w:pPr>
        <w:ind w:left="8553" w:hanging="360"/>
      </w:pPr>
    </w:lvl>
    <w:lvl w:ilvl="8" w:tplc="0809001B" w:tentative="1">
      <w:start w:val="1"/>
      <w:numFmt w:val="lowerRoman"/>
      <w:lvlText w:val="%9."/>
      <w:lvlJc w:val="right"/>
      <w:pPr>
        <w:ind w:left="9273" w:hanging="180"/>
      </w:pPr>
    </w:lvl>
  </w:abstractNum>
  <w:abstractNum w:abstractNumId="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5" w15:restartNumberingAfterBreak="0">
    <w:nsid w:val="0988491F"/>
    <w:multiLevelType w:val="hybridMultilevel"/>
    <w:tmpl w:val="BE5A12A8"/>
    <w:lvl w:ilvl="0" w:tplc="8A76368E">
      <w:start w:val="3"/>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1145A5E"/>
    <w:multiLevelType w:val="multilevel"/>
    <w:tmpl w:val="F8CEAE3C"/>
    <w:name w:val="Alphabet22"/>
    <w:lvl w:ilvl="0">
      <w:start w:val="1"/>
      <w:numFmt w:val="lowerLetter"/>
      <w:lvlText w:val="(%1)"/>
      <w:lvlJc w:val="left"/>
      <w:pPr>
        <w:ind w:left="2838" w:hanging="567"/>
      </w:pPr>
      <w:rPr>
        <w:rFonts w:hint="default"/>
      </w:rPr>
    </w:lvl>
    <w:lvl w:ilvl="1">
      <w:start w:val="1"/>
      <w:numFmt w:val="lowerLetter"/>
      <w:lvlText w:val="(%2)"/>
      <w:lvlJc w:val="left"/>
      <w:pPr>
        <w:tabs>
          <w:tab w:val="num" w:pos="2838"/>
        </w:tabs>
        <w:ind w:left="2838" w:hanging="567"/>
      </w:pPr>
      <w:rPr>
        <w:rFonts w:hint="default"/>
      </w:rPr>
    </w:lvl>
    <w:lvl w:ilvl="2">
      <w:start w:val="1"/>
      <w:numFmt w:val="lowerLetter"/>
      <w:lvlText w:val="(%3)"/>
      <w:lvlJc w:val="left"/>
      <w:pPr>
        <w:tabs>
          <w:tab w:val="num" w:pos="3688"/>
        </w:tabs>
        <w:ind w:left="3688" w:hanging="567"/>
      </w:pPr>
      <w:rPr>
        <w:rFonts w:hint="default"/>
      </w:rPr>
    </w:lvl>
    <w:lvl w:ilvl="3">
      <w:start w:val="1"/>
      <w:numFmt w:val="lowerLetter"/>
      <w:lvlText w:val="(%4)"/>
      <w:lvlJc w:val="left"/>
      <w:pPr>
        <w:ind w:left="4822" w:hanging="567"/>
      </w:pPr>
      <w:rPr>
        <w:rFonts w:hint="default"/>
      </w:rPr>
    </w:lvl>
    <w:lvl w:ilvl="4">
      <w:start w:val="1"/>
      <w:numFmt w:val="lowerLetter"/>
      <w:lvlText w:val="(%5)"/>
      <w:lvlJc w:val="left"/>
      <w:pPr>
        <w:tabs>
          <w:tab w:val="num" w:pos="6240"/>
        </w:tabs>
        <w:ind w:left="6240" w:hanging="567"/>
      </w:pPr>
      <w:rPr>
        <w:rFonts w:hint="default"/>
      </w:rPr>
    </w:lvl>
    <w:lvl w:ilvl="5">
      <w:start w:val="1"/>
      <w:numFmt w:val="lowerRoman"/>
      <w:lvlText w:val="%6."/>
      <w:lvlJc w:val="right"/>
      <w:pPr>
        <w:ind w:left="5740" w:hanging="180"/>
      </w:pPr>
      <w:rPr>
        <w:rFonts w:hint="default"/>
      </w:rPr>
    </w:lvl>
    <w:lvl w:ilvl="6">
      <w:start w:val="1"/>
      <w:numFmt w:val="decimal"/>
      <w:lvlText w:val="%7."/>
      <w:lvlJc w:val="left"/>
      <w:pPr>
        <w:ind w:left="6460" w:hanging="360"/>
      </w:pPr>
      <w:rPr>
        <w:rFonts w:hint="default"/>
      </w:rPr>
    </w:lvl>
    <w:lvl w:ilvl="7">
      <w:start w:val="1"/>
      <w:numFmt w:val="lowerLetter"/>
      <w:lvlText w:val="%8."/>
      <w:lvlJc w:val="left"/>
      <w:pPr>
        <w:ind w:left="7180" w:hanging="360"/>
      </w:pPr>
      <w:rPr>
        <w:rFonts w:hint="default"/>
      </w:rPr>
    </w:lvl>
    <w:lvl w:ilvl="8">
      <w:start w:val="1"/>
      <w:numFmt w:val="lowerRoman"/>
      <w:lvlText w:val="%9."/>
      <w:lvlJc w:val="right"/>
      <w:pPr>
        <w:ind w:left="7900" w:hanging="180"/>
      </w:pPr>
      <w:rPr>
        <w:rFonts w:hint="default"/>
      </w:rPr>
    </w:lvl>
  </w:abstractNum>
  <w:abstractNum w:abstractNumId="8" w15:restartNumberingAfterBreak="0">
    <w:nsid w:val="116C1B2E"/>
    <w:multiLevelType w:val="multilevel"/>
    <w:tmpl w:val="D33C4D0E"/>
    <w:name w:val="Alphabet2222"/>
    <w:lvl w:ilvl="0">
      <w:start w:val="1"/>
      <w:numFmt w:val="lowerLetter"/>
      <w:pStyle w:val="Alphabet1"/>
      <w:lvlText w:val="(%1)"/>
      <w:lvlJc w:val="left"/>
      <w:pPr>
        <w:ind w:left="4968" w:hanging="567"/>
      </w:pPr>
      <w:rPr>
        <w:rFonts w:ascii="Arial" w:eastAsia="Times New Roman" w:hAnsi="Arial" w:cs="Tahoma"/>
      </w:rPr>
    </w:lvl>
    <w:lvl w:ilvl="1">
      <w:start w:val="1"/>
      <w:numFmt w:val="lowerLetter"/>
      <w:pStyle w:val="Alphabet2"/>
      <w:lvlText w:val="(%2)"/>
      <w:lvlJc w:val="left"/>
      <w:pPr>
        <w:tabs>
          <w:tab w:val="num" w:pos="4968"/>
        </w:tabs>
        <w:ind w:left="4968" w:hanging="567"/>
      </w:pPr>
      <w:rPr>
        <w:rFonts w:hint="default"/>
      </w:rPr>
    </w:lvl>
    <w:lvl w:ilvl="2">
      <w:start w:val="1"/>
      <w:numFmt w:val="lowerLetter"/>
      <w:pStyle w:val="Alphabet3"/>
      <w:lvlText w:val="(%3)"/>
      <w:lvlJc w:val="left"/>
      <w:pPr>
        <w:tabs>
          <w:tab w:val="num" w:pos="5818"/>
        </w:tabs>
        <w:ind w:left="5818" w:hanging="567"/>
      </w:pPr>
      <w:rPr>
        <w:rFonts w:hint="default"/>
      </w:rPr>
    </w:lvl>
    <w:lvl w:ilvl="3">
      <w:start w:val="1"/>
      <w:numFmt w:val="lowerLetter"/>
      <w:pStyle w:val="Alphabet4"/>
      <w:lvlText w:val="(%4)"/>
      <w:lvlJc w:val="left"/>
      <w:pPr>
        <w:ind w:left="6952" w:hanging="567"/>
      </w:pPr>
      <w:rPr>
        <w:rFonts w:hint="default"/>
      </w:rPr>
    </w:lvl>
    <w:lvl w:ilvl="4">
      <w:start w:val="1"/>
      <w:numFmt w:val="lowerLetter"/>
      <w:pStyle w:val="Alphabet5"/>
      <w:lvlText w:val="(%5)"/>
      <w:lvlJc w:val="left"/>
      <w:pPr>
        <w:tabs>
          <w:tab w:val="num" w:pos="8370"/>
        </w:tabs>
        <w:ind w:left="8370" w:hanging="567"/>
      </w:pPr>
      <w:rPr>
        <w:rFonts w:hint="default"/>
      </w:rPr>
    </w:lvl>
    <w:lvl w:ilvl="5">
      <w:start w:val="1"/>
      <w:numFmt w:val="lowerRoman"/>
      <w:lvlText w:val="%6."/>
      <w:lvlJc w:val="right"/>
      <w:pPr>
        <w:ind w:left="7870" w:hanging="180"/>
      </w:pPr>
      <w:rPr>
        <w:rFonts w:hint="default"/>
      </w:rPr>
    </w:lvl>
    <w:lvl w:ilvl="6">
      <w:start w:val="1"/>
      <w:numFmt w:val="decimal"/>
      <w:lvlText w:val="%7."/>
      <w:lvlJc w:val="left"/>
      <w:pPr>
        <w:ind w:left="8590" w:hanging="360"/>
      </w:pPr>
      <w:rPr>
        <w:rFonts w:hint="default"/>
      </w:rPr>
    </w:lvl>
    <w:lvl w:ilvl="7">
      <w:start w:val="1"/>
      <w:numFmt w:val="lowerLetter"/>
      <w:lvlText w:val="%8."/>
      <w:lvlJc w:val="left"/>
      <w:pPr>
        <w:ind w:left="9310" w:hanging="360"/>
      </w:pPr>
      <w:rPr>
        <w:rFonts w:hint="default"/>
      </w:rPr>
    </w:lvl>
    <w:lvl w:ilvl="8">
      <w:start w:val="1"/>
      <w:numFmt w:val="lowerRoman"/>
      <w:lvlText w:val="%9."/>
      <w:lvlJc w:val="right"/>
      <w:pPr>
        <w:ind w:left="10030" w:hanging="180"/>
      </w:pPr>
      <w:rPr>
        <w:rFonts w:hint="default"/>
      </w:rPr>
    </w:lvl>
  </w:abstractNum>
  <w:abstractNum w:abstractNumId="9" w15:restartNumberingAfterBreak="0">
    <w:nsid w:val="1A8223C7"/>
    <w:multiLevelType w:val="hybridMultilevel"/>
    <w:tmpl w:val="66764DF4"/>
    <w:lvl w:ilvl="0" w:tplc="1890D5B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1"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CBF0405"/>
    <w:multiLevelType w:val="multilevel"/>
    <w:tmpl w:val="0A9C65F0"/>
    <w:lvl w:ilvl="0">
      <w:start w:val="1"/>
      <w:numFmt w:val="lowerLetter"/>
      <w:lvlText w:val="(%1)"/>
      <w:lvlJc w:val="left"/>
      <w:pPr>
        <w:ind w:left="2411" w:hanging="567"/>
      </w:pPr>
      <w:rPr>
        <w:rFonts w:hint="default"/>
      </w:rPr>
    </w:lvl>
    <w:lvl w:ilvl="1">
      <w:start w:val="1"/>
      <w:numFmt w:val="lowerLetter"/>
      <w:lvlText w:val="(%2)"/>
      <w:lvlJc w:val="left"/>
      <w:pPr>
        <w:tabs>
          <w:tab w:val="num" w:pos="2978"/>
        </w:tabs>
        <w:ind w:left="2978" w:hanging="567"/>
      </w:pPr>
      <w:rPr>
        <w:rFonts w:hint="default"/>
      </w:rPr>
    </w:lvl>
    <w:lvl w:ilvl="2">
      <w:start w:val="1"/>
      <w:numFmt w:val="lowerLetter"/>
      <w:lvlText w:val="(%3)"/>
      <w:lvlJc w:val="left"/>
      <w:pPr>
        <w:tabs>
          <w:tab w:val="num" w:pos="3828"/>
        </w:tabs>
        <w:ind w:left="3828" w:hanging="567"/>
      </w:pPr>
      <w:rPr>
        <w:rFonts w:hint="default"/>
      </w:rPr>
    </w:lvl>
    <w:lvl w:ilvl="3">
      <w:start w:val="1"/>
      <w:numFmt w:val="lowerLetter"/>
      <w:lvlText w:val="(%4)"/>
      <w:lvlJc w:val="left"/>
      <w:pPr>
        <w:ind w:left="4962" w:hanging="567"/>
      </w:pPr>
      <w:rPr>
        <w:rFonts w:hint="default"/>
      </w:rPr>
    </w:lvl>
    <w:lvl w:ilvl="4">
      <w:start w:val="1"/>
      <w:numFmt w:val="lowerLetter"/>
      <w:lvlText w:val="(%5)"/>
      <w:lvlJc w:val="left"/>
      <w:pPr>
        <w:tabs>
          <w:tab w:val="num" w:pos="6380"/>
        </w:tabs>
        <w:ind w:left="6380" w:hanging="567"/>
      </w:pPr>
      <w:rPr>
        <w:rFonts w:hint="default"/>
      </w:rPr>
    </w:lvl>
    <w:lvl w:ilvl="5">
      <w:start w:val="1"/>
      <w:numFmt w:val="lowerRoman"/>
      <w:lvlText w:val="%6."/>
      <w:lvlJc w:val="right"/>
      <w:pPr>
        <w:ind w:left="5880" w:hanging="180"/>
      </w:pPr>
      <w:rPr>
        <w:rFonts w:hint="default"/>
      </w:rPr>
    </w:lvl>
    <w:lvl w:ilvl="6">
      <w:start w:val="1"/>
      <w:numFmt w:val="decimal"/>
      <w:lvlText w:val="%7."/>
      <w:lvlJc w:val="left"/>
      <w:pPr>
        <w:ind w:left="6600" w:hanging="360"/>
      </w:pPr>
      <w:rPr>
        <w:rFonts w:hint="default"/>
      </w:rPr>
    </w:lvl>
    <w:lvl w:ilvl="7">
      <w:start w:val="1"/>
      <w:numFmt w:val="lowerLetter"/>
      <w:lvlText w:val="%8."/>
      <w:lvlJc w:val="left"/>
      <w:pPr>
        <w:ind w:left="7320" w:hanging="360"/>
      </w:pPr>
      <w:rPr>
        <w:rFonts w:hint="default"/>
      </w:rPr>
    </w:lvl>
    <w:lvl w:ilvl="8">
      <w:start w:val="1"/>
      <w:numFmt w:val="lowerRoman"/>
      <w:lvlText w:val="%9."/>
      <w:lvlJc w:val="right"/>
      <w:pPr>
        <w:ind w:left="8040" w:hanging="180"/>
      </w:pPr>
      <w:rPr>
        <w:rFonts w:hint="default"/>
      </w:rPr>
    </w:lvl>
  </w:abstractNum>
  <w:abstractNum w:abstractNumId="13" w15:restartNumberingAfterBreak="0">
    <w:nsid w:val="22DB609F"/>
    <w:multiLevelType w:val="multilevel"/>
    <w:tmpl w:val="045CACB4"/>
    <w:name w:val="Alphabet222"/>
    <w:lvl w:ilvl="0">
      <w:start w:val="1"/>
      <w:numFmt w:val="lowerLetter"/>
      <w:lvlText w:val="(%1)"/>
      <w:lvlJc w:val="left"/>
      <w:pPr>
        <w:ind w:left="3119" w:hanging="567"/>
      </w:pPr>
      <w:rPr>
        <w:rFonts w:hint="default"/>
      </w:rPr>
    </w:lvl>
    <w:lvl w:ilvl="1">
      <w:start w:val="1"/>
      <w:numFmt w:val="lowerLetter"/>
      <w:lvlText w:val="(%2)"/>
      <w:lvlJc w:val="left"/>
      <w:pPr>
        <w:tabs>
          <w:tab w:val="num" w:pos="3119"/>
        </w:tabs>
        <w:ind w:left="3119" w:hanging="567"/>
      </w:pPr>
      <w:rPr>
        <w:rFonts w:hint="default"/>
      </w:rPr>
    </w:lvl>
    <w:lvl w:ilvl="2">
      <w:start w:val="1"/>
      <w:numFmt w:val="lowerLetter"/>
      <w:lvlText w:val="(%3)"/>
      <w:lvlJc w:val="left"/>
      <w:pPr>
        <w:tabs>
          <w:tab w:val="num" w:pos="3969"/>
        </w:tabs>
        <w:ind w:left="3969" w:hanging="567"/>
      </w:pPr>
      <w:rPr>
        <w:rFonts w:hint="default"/>
      </w:rPr>
    </w:lvl>
    <w:lvl w:ilvl="3">
      <w:start w:val="1"/>
      <w:numFmt w:val="lowerLetter"/>
      <w:lvlText w:val="(%4)"/>
      <w:lvlJc w:val="left"/>
      <w:pPr>
        <w:ind w:left="5103" w:hanging="567"/>
      </w:pPr>
      <w:rPr>
        <w:rFonts w:hint="default"/>
      </w:rPr>
    </w:lvl>
    <w:lvl w:ilvl="4">
      <w:start w:val="1"/>
      <w:numFmt w:val="lowerLetter"/>
      <w:lvlText w:val="(%5)"/>
      <w:lvlJc w:val="left"/>
      <w:pPr>
        <w:tabs>
          <w:tab w:val="num" w:pos="6521"/>
        </w:tabs>
        <w:ind w:left="6521" w:hanging="567"/>
      </w:pPr>
      <w:rPr>
        <w:rFonts w:hint="default"/>
      </w:rPr>
    </w:lvl>
    <w:lvl w:ilvl="5">
      <w:start w:val="1"/>
      <w:numFmt w:val="lowerRoman"/>
      <w:lvlText w:val="%6."/>
      <w:lvlJc w:val="right"/>
      <w:pPr>
        <w:ind w:left="6021" w:hanging="180"/>
      </w:pPr>
      <w:rPr>
        <w:rFonts w:hint="default"/>
      </w:rPr>
    </w:lvl>
    <w:lvl w:ilvl="6">
      <w:start w:val="1"/>
      <w:numFmt w:val="decimal"/>
      <w:lvlText w:val="%7."/>
      <w:lvlJc w:val="left"/>
      <w:pPr>
        <w:ind w:left="6741" w:hanging="360"/>
      </w:pPr>
      <w:rPr>
        <w:rFonts w:hint="default"/>
      </w:rPr>
    </w:lvl>
    <w:lvl w:ilvl="7">
      <w:start w:val="1"/>
      <w:numFmt w:val="lowerLetter"/>
      <w:lvlText w:val="%8."/>
      <w:lvlJc w:val="left"/>
      <w:pPr>
        <w:ind w:left="7461" w:hanging="360"/>
      </w:pPr>
      <w:rPr>
        <w:rFonts w:hint="default"/>
      </w:rPr>
    </w:lvl>
    <w:lvl w:ilvl="8">
      <w:start w:val="1"/>
      <w:numFmt w:val="lowerRoman"/>
      <w:lvlText w:val="%9."/>
      <w:lvlJc w:val="right"/>
      <w:pPr>
        <w:ind w:left="8181" w:hanging="180"/>
      </w:pPr>
      <w:rPr>
        <w:rFonts w:hint="default"/>
      </w:rPr>
    </w:lvl>
  </w:abstractNum>
  <w:abstractNum w:abstractNumId="14" w15:restartNumberingAfterBreak="0">
    <w:nsid w:val="271F7BD8"/>
    <w:multiLevelType w:val="multilevel"/>
    <w:tmpl w:val="656676FC"/>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5" w15:restartNumberingAfterBreak="0">
    <w:nsid w:val="2B1D3A3E"/>
    <w:multiLevelType w:val="hybridMultilevel"/>
    <w:tmpl w:val="4D8A0458"/>
    <w:lvl w:ilvl="0" w:tplc="5C9A1DE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0160793"/>
    <w:multiLevelType w:val="hybridMultilevel"/>
    <w:tmpl w:val="842C1BBE"/>
    <w:lvl w:ilvl="0" w:tplc="924E235E">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0210F3A"/>
    <w:multiLevelType w:val="hybridMultilevel"/>
    <w:tmpl w:val="AE92A69E"/>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0"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4860CB6"/>
    <w:multiLevelType w:val="hybridMultilevel"/>
    <w:tmpl w:val="ABFE9B60"/>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68144C"/>
    <w:multiLevelType w:val="multilevel"/>
    <w:tmpl w:val="3E1E50FC"/>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C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135"/>
        </w:tabs>
        <w:ind w:left="1135"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4"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D268A0"/>
    <w:multiLevelType w:val="hybridMultilevel"/>
    <w:tmpl w:val="A9B0357A"/>
    <w:lvl w:ilvl="0" w:tplc="7DDE2F50">
      <w:start w:val="1"/>
      <w:numFmt w:val="lowerRoman"/>
      <w:lvlText w:val="(%1)"/>
      <w:lvlJc w:val="left"/>
      <w:pPr>
        <w:ind w:left="644" w:hanging="360"/>
      </w:pPr>
      <w:rPr>
        <w:rFonts w:ascii="Arial" w:eastAsia="Times New Roman" w:hAnsi="Arial" w:cs="Arial"/>
        <w:i/>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1602282"/>
    <w:multiLevelType w:val="hybridMultilevel"/>
    <w:tmpl w:val="F7A8A6BE"/>
    <w:lvl w:ilvl="0" w:tplc="1890D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9" w15:restartNumberingAfterBreak="0">
    <w:nsid w:val="5E047A24"/>
    <w:multiLevelType w:val="multilevel"/>
    <w:tmpl w:val="1A187116"/>
    <w:name w:val="Numbering"/>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850"/>
        </w:tabs>
        <w:ind w:left="850" w:hanging="850"/>
      </w:pPr>
      <w:rPr>
        <w:rFonts w:hint="default"/>
        <w:caps w:val="0"/>
      </w:rPr>
    </w:lvl>
    <w:lvl w:ilvl="2">
      <w:start w:val="1"/>
      <w:numFmt w:val="decimal"/>
      <w:pStyle w:val="Level3Number"/>
      <w:lvlText w:val="%1.%2.%3"/>
      <w:lvlJc w:val="left"/>
      <w:pPr>
        <w:tabs>
          <w:tab w:val="num" w:pos="1701"/>
        </w:tabs>
        <w:ind w:left="1701" w:hanging="851"/>
      </w:pPr>
      <w:rPr>
        <w:rFonts w:hint="default"/>
        <w:caps w:val="0"/>
      </w:rPr>
    </w:lvl>
    <w:lvl w:ilvl="3">
      <w:start w:val="1"/>
      <w:numFmt w:val="decimal"/>
      <w:pStyle w:val="Level4Number"/>
      <w:lvlText w:val="%1.%2.%3.%4"/>
      <w:lvlJc w:val="left"/>
      <w:pPr>
        <w:tabs>
          <w:tab w:val="num" w:pos="2835"/>
        </w:tabs>
        <w:ind w:left="2835" w:hanging="1134"/>
      </w:pPr>
      <w:rPr>
        <w:rFonts w:hint="default"/>
        <w:caps w:val="0"/>
      </w:rPr>
    </w:lvl>
    <w:lvl w:ilvl="4">
      <w:start w:val="1"/>
      <w:numFmt w:val="lowerLetter"/>
      <w:pStyle w:val="Level5Number"/>
      <w:lvlText w:val="(%5)"/>
      <w:lvlJc w:val="left"/>
      <w:pPr>
        <w:tabs>
          <w:tab w:val="num" w:pos="3402"/>
        </w:tabs>
        <w:ind w:left="3402" w:hanging="567"/>
      </w:pPr>
      <w:rPr>
        <w:rFonts w:hint="default"/>
        <w:caps w:val="0"/>
      </w:rPr>
    </w:lvl>
    <w:lvl w:ilvl="5">
      <w:start w:val="1"/>
      <w:numFmt w:val="lowerRoman"/>
      <w:pStyle w:val="Level6Number"/>
      <w:lvlText w:val="(%6)"/>
      <w:lvlJc w:val="left"/>
      <w:pPr>
        <w:tabs>
          <w:tab w:val="num" w:pos="3969"/>
        </w:tabs>
        <w:ind w:left="3969" w:hanging="567"/>
      </w:pPr>
      <w:rPr>
        <w:rFonts w:hint="default"/>
        <w:caps w:val="0"/>
      </w:rPr>
    </w:lvl>
    <w:lvl w:ilvl="6">
      <w:start w:val="1"/>
      <w:numFmt w:val="upperLetter"/>
      <w:pStyle w:val="Level7Number"/>
      <w:lvlText w:val="(%7)"/>
      <w:lvlJc w:val="left"/>
      <w:pPr>
        <w:tabs>
          <w:tab w:val="num" w:pos="4536"/>
        </w:tabs>
        <w:ind w:left="4536" w:hanging="567"/>
      </w:pPr>
      <w:rPr>
        <w:rFonts w:hint="default"/>
        <w:caps w:val="0"/>
      </w:rPr>
    </w:lvl>
    <w:lvl w:ilvl="7">
      <w:start w:val="1"/>
      <w:numFmt w:val="upperRoman"/>
      <w:pStyle w:val="Level8Number"/>
      <w:lvlText w:val="(%8)"/>
      <w:lvlJc w:val="left"/>
      <w:pPr>
        <w:tabs>
          <w:tab w:val="num" w:pos="5103"/>
        </w:tabs>
        <w:ind w:left="5103" w:hanging="567"/>
      </w:pPr>
      <w:rPr>
        <w:rFonts w:hint="default"/>
        <w:caps w:val="0"/>
      </w:rPr>
    </w:lvl>
    <w:lvl w:ilvl="8">
      <w:start w:val="1"/>
      <w:numFmt w:val="lowerLetter"/>
      <w:pStyle w:val="Level9Number"/>
      <w:lvlText w:val="%9)"/>
      <w:lvlJc w:val="left"/>
      <w:pPr>
        <w:tabs>
          <w:tab w:val="num" w:pos="5670"/>
        </w:tabs>
        <w:ind w:left="5670" w:hanging="567"/>
      </w:pPr>
      <w:rPr>
        <w:rFonts w:hint="default"/>
        <w:caps w:val="0"/>
      </w:rPr>
    </w:lvl>
  </w:abstractNum>
  <w:abstractNum w:abstractNumId="30" w15:restartNumberingAfterBreak="0">
    <w:nsid w:val="5F5919A7"/>
    <w:multiLevelType w:val="hybridMultilevel"/>
    <w:tmpl w:val="3F0AC860"/>
    <w:lvl w:ilvl="0" w:tplc="924E235E">
      <w:start w:val="1"/>
      <w:numFmt w:val="lowerLetter"/>
      <w:lvlText w:val="(%1)"/>
      <w:lvlJc w:val="left"/>
      <w:pPr>
        <w:ind w:left="1211" w:hanging="360"/>
      </w:pPr>
      <w:rPr>
        <w:rFonts w:ascii="Arial" w:eastAsia="Times New Roman"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6D825539"/>
    <w:multiLevelType w:val="hybridMultilevel"/>
    <w:tmpl w:val="898EAC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8B08BC"/>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4"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24"/>
  </w:num>
  <w:num w:numId="3">
    <w:abstractNumId w:val="11"/>
  </w:num>
  <w:num w:numId="4">
    <w:abstractNumId w:val="16"/>
  </w:num>
  <w:num w:numId="5">
    <w:abstractNumId w:val="35"/>
  </w:num>
  <w:num w:numId="6">
    <w:abstractNumId w:val="1"/>
  </w:num>
  <w:num w:numId="7">
    <w:abstractNumId w:val="6"/>
  </w:num>
  <w:num w:numId="8">
    <w:abstractNumId w:val="10"/>
  </w:num>
  <w:num w:numId="9">
    <w:abstractNumId w:val="19"/>
  </w:num>
  <w:num w:numId="10">
    <w:abstractNumId w:val="34"/>
  </w:num>
  <w:num w:numId="11">
    <w:abstractNumId w:val="2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26"/>
  </w:num>
  <w:num w:numId="16">
    <w:abstractNumId w:val="12"/>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3"/>
    <w:lvlOverride w:ilvl="0">
      <w:startOverride w:val="4"/>
    </w:lvlOverride>
  </w:num>
  <w:num w:numId="26">
    <w:abstractNumId w:val="29"/>
  </w:num>
  <w:num w:numId="27">
    <w:abstractNumId w:val="15"/>
  </w:num>
  <w:num w:numId="28">
    <w:abstractNumId w:val="0"/>
  </w:num>
  <w:num w:numId="29">
    <w:abstractNumId w:val="27"/>
  </w:num>
  <w:num w:numId="30">
    <w:abstractNumId w:val="9"/>
  </w:num>
  <w:num w:numId="31">
    <w:abstractNumId w:val="23"/>
  </w:num>
  <w:num w:numId="32">
    <w:abstractNumId w:val="20"/>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9"/>
    </w:lvlOverride>
  </w:num>
  <w:num w:numId="35">
    <w:abstractNumId w:val="2"/>
  </w:num>
  <w:num w:numId="36">
    <w:abstractNumId w:val="22"/>
  </w:num>
  <w:num w:numId="37">
    <w:abstractNumId w:val="18"/>
  </w:num>
  <w:num w:numId="38">
    <w:abstractNumId w:val="32"/>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5"/>
  </w:num>
  <w:num w:numId="42">
    <w:abstractNumId w:val="23"/>
    <w:lvlOverride w:ilvl="0">
      <w:startOverride w:val="4"/>
    </w:lvlOverride>
    <w:lvlOverride w:ilvl="1">
      <w:startOverride w:val="1"/>
    </w:lvlOverride>
  </w:num>
  <w:num w:numId="43">
    <w:abstractNumId w:val="5"/>
  </w:num>
  <w:num w:numId="44">
    <w:abstractNumId w:val="23"/>
  </w:num>
  <w:num w:numId="45">
    <w:abstractNumId w:val="23"/>
    <w:lvlOverride w:ilvl="0">
      <w:startOverride w:val="20"/>
    </w:lvlOverride>
    <w:lvlOverride w:ilvl="1">
      <w:startOverride w:val="2"/>
    </w:lvlOverride>
  </w:num>
  <w:num w:numId="46">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mment">
    <w15:presenceInfo w15:providerId="None" w15:userId="Comment "/>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70"/>
  <w:embedTrueTypeFont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295EF8"/>
    <w:rsid w:val="000002D0"/>
    <w:rsid w:val="000018BA"/>
    <w:rsid w:val="00001DC4"/>
    <w:rsid w:val="00002E7C"/>
    <w:rsid w:val="00003483"/>
    <w:rsid w:val="0000399D"/>
    <w:rsid w:val="00004139"/>
    <w:rsid w:val="00004BD7"/>
    <w:rsid w:val="000068D9"/>
    <w:rsid w:val="00010698"/>
    <w:rsid w:val="00010888"/>
    <w:rsid w:val="00011F08"/>
    <w:rsid w:val="0001209F"/>
    <w:rsid w:val="00013147"/>
    <w:rsid w:val="00014B0E"/>
    <w:rsid w:val="0001617F"/>
    <w:rsid w:val="0002080D"/>
    <w:rsid w:val="00020D91"/>
    <w:rsid w:val="00027BF7"/>
    <w:rsid w:val="000312FA"/>
    <w:rsid w:val="00032E6A"/>
    <w:rsid w:val="00036B6E"/>
    <w:rsid w:val="00036CDC"/>
    <w:rsid w:val="00036E1C"/>
    <w:rsid w:val="000377F8"/>
    <w:rsid w:val="00037FF6"/>
    <w:rsid w:val="000407D5"/>
    <w:rsid w:val="0004296F"/>
    <w:rsid w:val="00043C5B"/>
    <w:rsid w:val="00044951"/>
    <w:rsid w:val="0004637F"/>
    <w:rsid w:val="0004714B"/>
    <w:rsid w:val="00047A73"/>
    <w:rsid w:val="000502BA"/>
    <w:rsid w:val="000502ED"/>
    <w:rsid w:val="00050AF9"/>
    <w:rsid w:val="000513E5"/>
    <w:rsid w:val="00052188"/>
    <w:rsid w:val="000536A1"/>
    <w:rsid w:val="00054E37"/>
    <w:rsid w:val="000556E0"/>
    <w:rsid w:val="0005685A"/>
    <w:rsid w:val="000572D0"/>
    <w:rsid w:val="00057604"/>
    <w:rsid w:val="00060F3D"/>
    <w:rsid w:val="00061EE3"/>
    <w:rsid w:val="00063418"/>
    <w:rsid w:val="00067973"/>
    <w:rsid w:val="00070C5C"/>
    <w:rsid w:val="00072606"/>
    <w:rsid w:val="00073096"/>
    <w:rsid w:val="000738A7"/>
    <w:rsid w:val="0007398D"/>
    <w:rsid w:val="000743F4"/>
    <w:rsid w:val="00075F0A"/>
    <w:rsid w:val="00081712"/>
    <w:rsid w:val="00084054"/>
    <w:rsid w:val="00084F4E"/>
    <w:rsid w:val="00085192"/>
    <w:rsid w:val="00087838"/>
    <w:rsid w:val="000902AC"/>
    <w:rsid w:val="00090F73"/>
    <w:rsid w:val="00093F7D"/>
    <w:rsid w:val="00094F1B"/>
    <w:rsid w:val="00095569"/>
    <w:rsid w:val="00095B14"/>
    <w:rsid w:val="00096173"/>
    <w:rsid w:val="000962E6"/>
    <w:rsid w:val="000966EA"/>
    <w:rsid w:val="00097BDD"/>
    <w:rsid w:val="000A0983"/>
    <w:rsid w:val="000A13F7"/>
    <w:rsid w:val="000A1D22"/>
    <w:rsid w:val="000A20E8"/>
    <w:rsid w:val="000A6118"/>
    <w:rsid w:val="000A6176"/>
    <w:rsid w:val="000B4226"/>
    <w:rsid w:val="000B425D"/>
    <w:rsid w:val="000B5386"/>
    <w:rsid w:val="000B628F"/>
    <w:rsid w:val="000C1379"/>
    <w:rsid w:val="000C14E4"/>
    <w:rsid w:val="000C1A46"/>
    <w:rsid w:val="000C2E9D"/>
    <w:rsid w:val="000C3324"/>
    <w:rsid w:val="000C6C8E"/>
    <w:rsid w:val="000D3AB8"/>
    <w:rsid w:val="000D5AE1"/>
    <w:rsid w:val="000D6BA3"/>
    <w:rsid w:val="000D7D06"/>
    <w:rsid w:val="000D7F49"/>
    <w:rsid w:val="000E004D"/>
    <w:rsid w:val="000E2EAA"/>
    <w:rsid w:val="000E3317"/>
    <w:rsid w:val="000E360F"/>
    <w:rsid w:val="000E55D4"/>
    <w:rsid w:val="000E56CE"/>
    <w:rsid w:val="000E7972"/>
    <w:rsid w:val="000F1267"/>
    <w:rsid w:val="000F3262"/>
    <w:rsid w:val="000F431A"/>
    <w:rsid w:val="000F4FAA"/>
    <w:rsid w:val="000F68F5"/>
    <w:rsid w:val="000F6CCE"/>
    <w:rsid w:val="000F77EE"/>
    <w:rsid w:val="00101E76"/>
    <w:rsid w:val="00106608"/>
    <w:rsid w:val="001079FB"/>
    <w:rsid w:val="00107CB7"/>
    <w:rsid w:val="00107E44"/>
    <w:rsid w:val="00115694"/>
    <w:rsid w:val="001172C1"/>
    <w:rsid w:val="001178A0"/>
    <w:rsid w:val="001205B2"/>
    <w:rsid w:val="00120C0B"/>
    <w:rsid w:val="00125C87"/>
    <w:rsid w:val="00131888"/>
    <w:rsid w:val="00132079"/>
    <w:rsid w:val="001326B2"/>
    <w:rsid w:val="00132F79"/>
    <w:rsid w:val="00134229"/>
    <w:rsid w:val="00135A54"/>
    <w:rsid w:val="00135DFF"/>
    <w:rsid w:val="001364AE"/>
    <w:rsid w:val="00141401"/>
    <w:rsid w:val="001423AE"/>
    <w:rsid w:val="00142F05"/>
    <w:rsid w:val="00143048"/>
    <w:rsid w:val="00143BC4"/>
    <w:rsid w:val="00144306"/>
    <w:rsid w:val="0014670F"/>
    <w:rsid w:val="00147463"/>
    <w:rsid w:val="00150047"/>
    <w:rsid w:val="00150AC5"/>
    <w:rsid w:val="00152555"/>
    <w:rsid w:val="0015426A"/>
    <w:rsid w:val="001569E3"/>
    <w:rsid w:val="00157EF2"/>
    <w:rsid w:val="001604AE"/>
    <w:rsid w:val="00165CEC"/>
    <w:rsid w:val="00166A2E"/>
    <w:rsid w:val="00170236"/>
    <w:rsid w:val="0017095B"/>
    <w:rsid w:val="001721B3"/>
    <w:rsid w:val="001742D7"/>
    <w:rsid w:val="00174705"/>
    <w:rsid w:val="00176047"/>
    <w:rsid w:val="00177471"/>
    <w:rsid w:val="00177967"/>
    <w:rsid w:val="0018178D"/>
    <w:rsid w:val="00181AD8"/>
    <w:rsid w:val="001844BC"/>
    <w:rsid w:val="00187ED5"/>
    <w:rsid w:val="00191443"/>
    <w:rsid w:val="00191DA6"/>
    <w:rsid w:val="001948E8"/>
    <w:rsid w:val="00194E84"/>
    <w:rsid w:val="00194FCF"/>
    <w:rsid w:val="00197D83"/>
    <w:rsid w:val="001A0011"/>
    <w:rsid w:val="001A0726"/>
    <w:rsid w:val="001A0A2A"/>
    <w:rsid w:val="001A2173"/>
    <w:rsid w:val="001A393E"/>
    <w:rsid w:val="001A4F81"/>
    <w:rsid w:val="001A6702"/>
    <w:rsid w:val="001A6D25"/>
    <w:rsid w:val="001A765C"/>
    <w:rsid w:val="001A7B1E"/>
    <w:rsid w:val="001B0519"/>
    <w:rsid w:val="001B144B"/>
    <w:rsid w:val="001B2E28"/>
    <w:rsid w:val="001B3D1C"/>
    <w:rsid w:val="001B4E32"/>
    <w:rsid w:val="001B780E"/>
    <w:rsid w:val="001C0737"/>
    <w:rsid w:val="001C1241"/>
    <w:rsid w:val="001C3EBD"/>
    <w:rsid w:val="001C5426"/>
    <w:rsid w:val="001C7365"/>
    <w:rsid w:val="001C74A0"/>
    <w:rsid w:val="001C7D55"/>
    <w:rsid w:val="001D0E89"/>
    <w:rsid w:val="001D112B"/>
    <w:rsid w:val="001D15FA"/>
    <w:rsid w:val="001D1668"/>
    <w:rsid w:val="001D40B2"/>
    <w:rsid w:val="001D4C6B"/>
    <w:rsid w:val="001D4D7C"/>
    <w:rsid w:val="001E0AF2"/>
    <w:rsid w:val="001E2EDD"/>
    <w:rsid w:val="001E3985"/>
    <w:rsid w:val="001E3B9B"/>
    <w:rsid w:val="001E462B"/>
    <w:rsid w:val="001E4686"/>
    <w:rsid w:val="001E7B79"/>
    <w:rsid w:val="001E7C22"/>
    <w:rsid w:val="001F0B85"/>
    <w:rsid w:val="001F22C0"/>
    <w:rsid w:val="001F31A1"/>
    <w:rsid w:val="001F3C3F"/>
    <w:rsid w:val="001F3CAD"/>
    <w:rsid w:val="0020212D"/>
    <w:rsid w:val="00205932"/>
    <w:rsid w:val="0020770A"/>
    <w:rsid w:val="00210F81"/>
    <w:rsid w:val="00216914"/>
    <w:rsid w:val="00216F7C"/>
    <w:rsid w:val="0021728C"/>
    <w:rsid w:val="002175F6"/>
    <w:rsid w:val="00217BC9"/>
    <w:rsid w:val="00220094"/>
    <w:rsid w:val="00221039"/>
    <w:rsid w:val="0022129B"/>
    <w:rsid w:val="00222FC6"/>
    <w:rsid w:val="00223750"/>
    <w:rsid w:val="00225E38"/>
    <w:rsid w:val="00226275"/>
    <w:rsid w:val="002278F1"/>
    <w:rsid w:val="0023085C"/>
    <w:rsid w:val="00231C83"/>
    <w:rsid w:val="00232545"/>
    <w:rsid w:val="0023485B"/>
    <w:rsid w:val="00240BAA"/>
    <w:rsid w:val="00240BEF"/>
    <w:rsid w:val="00243368"/>
    <w:rsid w:val="0024477A"/>
    <w:rsid w:val="0025196D"/>
    <w:rsid w:val="00251C9D"/>
    <w:rsid w:val="00252419"/>
    <w:rsid w:val="002526E1"/>
    <w:rsid w:val="00255086"/>
    <w:rsid w:val="0025570F"/>
    <w:rsid w:val="00255CF4"/>
    <w:rsid w:val="002642A3"/>
    <w:rsid w:val="00264846"/>
    <w:rsid w:val="00264A5A"/>
    <w:rsid w:val="002657F6"/>
    <w:rsid w:val="00265D85"/>
    <w:rsid w:val="002669AF"/>
    <w:rsid w:val="00266B54"/>
    <w:rsid w:val="00266B8F"/>
    <w:rsid w:val="002723AC"/>
    <w:rsid w:val="00272612"/>
    <w:rsid w:val="00272C04"/>
    <w:rsid w:val="002735F4"/>
    <w:rsid w:val="00276832"/>
    <w:rsid w:val="00276F94"/>
    <w:rsid w:val="002800FD"/>
    <w:rsid w:val="00281417"/>
    <w:rsid w:val="0028231A"/>
    <w:rsid w:val="00284717"/>
    <w:rsid w:val="00284898"/>
    <w:rsid w:val="0028494E"/>
    <w:rsid w:val="0029022B"/>
    <w:rsid w:val="00290407"/>
    <w:rsid w:val="00291F9A"/>
    <w:rsid w:val="002933BE"/>
    <w:rsid w:val="00295066"/>
    <w:rsid w:val="00295304"/>
    <w:rsid w:val="00295EF8"/>
    <w:rsid w:val="0029606A"/>
    <w:rsid w:val="002A19C3"/>
    <w:rsid w:val="002A1F05"/>
    <w:rsid w:val="002A2AF8"/>
    <w:rsid w:val="002A2F70"/>
    <w:rsid w:val="002A33F6"/>
    <w:rsid w:val="002A3BEE"/>
    <w:rsid w:val="002A44B5"/>
    <w:rsid w:val="002A5932"/>
    <w:rsid w:val="002B1347"/>
    <w:rsid w:val="002B2EFE"/>
    <w:rsid w:val="002B4A2C"/>
    <w:rsid w:val="002B5366"/>
    <w:rsid w:val="002B61D9"/>
    <w:rsid w:val="002B75BA"/>
    <w:rsid w:val="002C095E"/>
    <w:rsid w:val="002C38A4"/>
    <w:rsid w:val="002C38EC"/>
    <w:rsid w:val="002C4325"/>
    <w:rsid w:val="002C7E2D"/>
    <w:rsid w:val="002C7EFD"/>
    <w:rsid w:val="002D2332"/>
    <w:rsid w:val="002D54B3"/>
    <w:rsid w:val="002E0D4C"/>
    <w:rsid w:val="002E1ECE"/>
    <w:rsid w:val="002E3077"/>
    <w:rsid w:val="002E557A"/>
    <w:rsid w:val="002F0576"/>
    <w:rsid w:val="002F1D8A"/>
    <w:rsid w:val="002F24A8"/>
    <w:rsid w:val="002F2684"/>
    <w:rsid w:val="002F3CE9"/>
    <w:rsid w:val="002F48AD"/>
    <w:rsid w:val="002F4DDB"/>
    <w:rsid w:val="002F5550"/>
    <w:rsid w:val="002F5C14"/>
    <w:rsid w:val="002F7575"/>
    <w:rsid w:val="00303AAA"/>
    <w:rsid w:val="00306916"/>
    <w:rsid w:val="00310AA0"/>
    <w:rsid w:val="00311BBC"/>
    <w:rsid w:val="00316B9A"/>
    <w:rsid w:val="00320BB9"/>
    <w:rsid w:val="00322DD4"/>
    <w:rsid w:val="00323EE4"/>
    <w:rsid w:val="00324BD6"/>
    <w:rsid w:val="00325984"/>
    <w:rsid w:val="00326E86"/>
    <w:rsid w:val="003276FC"/>
    <w:rsid w:val="003308F0"/>
    <w:rsid w:val="00330B63"/>
    <w:rsid w:val="00331E34"/>
    <w:rsid w:val="00331E47"/>
    <w:rsid w:val="00332014"/>
    <w:rsid w:val="0033535E"/>
    <w:rsid w:val="0033557D"/>
    <w:rsid w:val="003372F2"/>
    <w:rsid w:val="00342047"/>
    <w:rsid w:val="00342E22"/>
    <w:rsid w:val="00343427"/>
    <w:rsid w:val="003461B7"/>
    <w:rsid w:val="00350D2F"/>
    <w:rsid w:val="00355321"/>
    <w:rsid w:val="00356CB5"/>
    <w:rsid w:val="0035733C"/>
    <w:rsid w:val="00357D3F"/>
    <w:rsid w:val="0036195D"/>
    <w:rsid w:val="003642F9"/>
    <w:rsid w:val="003678D2"/>
    <w:rsid w:val="00370547"/>
    <w:rsid w:val="003713AB"/>
    <w:rsid w:val="00371BE3"/>
    <w:rsid w:val="003732B5"/>
    <w:rsid w:val="00381E32"/>
    <w:rsid w:val="003824C2"/>
    <w:rsid w:val="00383B11"/>
    <w:rsid w:val="00384020"/>
    <w:rsid w:val="0038531C"/>
    <w:rsid w:val="00386E37"/>
    <w:rsid w:val="00387EF2"/>
    <w:rsid w:val="0039226B"/>
    <w:rsid w:val="003930C4"/>
    <w:rsid w:val="00393CED"/>
    <w:rsid w:val="00393DC6"/>
    <w:rsid w:val="00394492"/>
    <w:rsid w:val="0039453D"/>
    <w:rsid w:val="00394F9C"/>
    <w:rsid w:val="00396C1A"/>
    <w:rsid w:val="003A2D2F"/>
    <w:rsid w:val="003A7733"/>
    <w:rsid w:val="003B262F"/>
    <w:rsid w:val="003B5947"/>
    <w:rsid w:val="003B676C"/>
    <w:rsid w:val="003B6AE2"/>
    <w:rsid w:val="003B7024"/>
    <w:rsid w:val="003C0029"/>
    <w:rsid w:val="003C4CAC"/>
    <w:rsid w:val="003C534D"/>
    <w:rsid w:val="003C5937"/>
    <w:rsid w:val="003C5DE5"/>
    <w:rsid w:val="003C6DC3"/>
    <w:rsid w:val="003D08F1"/>
    <w:rsid w:val="003D34CF"/>
    <w:rsid w:val="003D7625"/>
    <w:rsid w:val="003E450B"/>
    <w:rsid w:val="003E4951"/>
    <w:rsid w:val="003E4D3C"/>
    <w:rsid w:val="003E66F5"/>
    <w:rsid w:val="003F1F2D"/>
    <w:rsid w:val="003F2751"/>
    <w:rsid w:val="003F2D80"/>
    <w:rsid w:val="003F407C"/>
    <w:rsid w:val="003F77B6"/>
    <w:rsid w:val="00401D52"/>
    <w:rsid w:val="004022A1"/>
    <w:rsid w:val="00403E97"/>
    <w:rsid w:val="00404524"/>
    <w:rsid w:val="00404619"/>
    <w:rsid w:val="00404986"/>
    <w:rsid w:val="0041168E"/>
    <w:rsid w:val="00412CAE"/>
    <w:rsid w:val="00413144"/>
    <w:rsid w:val="0041766F"/>
    <w:rsid w:val="00417EEF"/>
    <w:rsid w:val="00420DAB"/>
    <w:rsid w:val="0042622C"/>
    <w:rsid w:val="00427192"/>
    <w:rsid w:val="004276FB"/>
    <w:rsid w:val="004277D3"/>
    <w:rsid w:val="004304AF"/>
    <w:rsid w:val="004316CD"/>
    <w:rsid w:val="00432E4A"/>
    <w:rsid w:val="00434A0A"/>
    <w:rsid w:val="00434B36"/>
    <w:rsid w:val="00435628"/>
    <w:rsid w:val="004363D8"/>
    <w:rsid w:val="0044054D"/>
    <w:rsid w:val="00440A9C"/>
    <w:rsid w:val="00443468"/>
    <w:rsid w:val="00443566"/>
    <w:rsid w:val="004444B8"/>
    <w:rsid w:val="00445B14"/>
    <w:rsid w:val="00447207"/>
    <w:rsid w:val="004512C6"/>
    <w:rsid w:val="00452A2C"/>
    <w:rsid w:val="00453AB3"/>
    <w:rsid w:val="00457101"/>
    <w:rsid w:val="0046063A"/>
    <w:rsid w:val="004609BB"/>
    <w:rsid w:val="00461CF0"/>
    <w:rsid w:val="00461E32"/>
    <w:rsid w:val="00462CD4"/>
    <w:rsid w:val="0046333D"/>
    <w:rsid w:val="00464039"/>
    <w:rsid w:val="00464179"/>
    <w:rsid w:val="0046425E"/>
    <w:rsid w:val="0046560D"/>
    <w:rsid w:val="00465FF4"/>
    <w:rsid w:val="0046641D"/>
    <w:rsid w:val="0047117B"/>
    <w:rsid w:val="00472213"/>
    <w:rsid w:val="0047258E"/>
    <w:rsid w:val="00472C74"/>
    <w:rsid w:val="004736DA"/>
    <w:rsid w:val="00474529"/>
    <w:rsid w:val="004745B0"/>
    <w:rsid w:val="004763E8"/>
    <w:rsid w:val="00477063"/>
    <w:rsid w:val="00480C52"/>
    <w:rsid w:val="004825EA"/>
    <w:rsid w:val="0048343C"/>
    <w:rsid w:val="00484ED7"/>
    <w:rsid w:val="00484FD8"/>
    <w:rsid w:val="00490549"/>
    <w:rsid w:val="0049128C"/>
    <w:rsid w:val="0049364E"/>
    <w:rsid w:val="00493879"/>
    <w:rsid w:val="00494959"/>
    <w:rsid w:val="00494C52"/>
    <w:rsid w:val="00495A8F"/>
    <w:rsid w:val="004975F5"/>
    <w:rsid w:val="00497728"/>
    <w:rsid w:val="004A1EAD"/>
    <w:rsid w:val="004A2EF8"/>
    <w:rsid w:val="004A398D"/>
    <w:rsid w:val="004A53CE"/>
    <w:rsid w:val="004A7939"/>
    <w:rsid w:val="004B0A08"/>
    <w:rsid w:val="004B28E2"/>
    <w:rsid w:val="004C1C50"/>
    <w:rsid w:val="004C2987"/>
    <w:rsid w:val="004C2D62"/>
    <w:rsid w:val="004C34A9"/>
    <w:rsid w:val="004C4DD9"/>
    <w:rsid w:val="004C78DC"/>
    <w:rsid w:val="004D2F76"/>
    <w:rsid w:val="004D6540"/>
    <w:rsid w:val="004D66BA"/>
    <w:rsid w:val="004D6B94"/>
    <w:rsid w:val="004D7B2A"/>
    <w:rsid w:val="004E074D"/>
    <w:rsid w:val="004E0CF5"/>
    <w:rsid w:val="004E1245"/>
    <w:rsid w:val="004E29AA"/>
    <w:rsid w:val="004E5309"/>
    <w:rsid w:val="004E71D2"/>
    <w:rsid w:val="004E7C63"/>
    <w:rsid w:val="004F02D5"/>
    <w:rsid w:val="004F1597"/>
    <w:rsid w:val="004F46CD"/>
    <w:rsid w:val="004F5BC7"/>
    <w:rsid w:val="0050306B"/>
    <w:rsid w:val="005055AB"/>
    <w:rsid w:val="005064E5"/>
    <w:rsid w:val="00507301"/>
    <w:rsid w:val="00513C88"/>
    <w:rsid w:val="00514C6D"/>
    <w:rsid w:val="00514F76"/>
    <w:rsid w:val="005165B2"/>
    <w:rsid w:val="0051698D"/>
    <w:rsid w:val="005172A4"/>
    <w:rsid w:val="00521AB2"/>
    <w:rsid w:val="005221E2"/>
    <w:rsid w:val="005248CB"/>
    <w:rsid w:val="00527633"/>
    <w:rsid w:val="0052789B"/>
    <w:rsid w:val="00530022"/>
    <w:rsid w:val="00530885"/>
    <w:rsid w:val="00530D3D"/>
    <w:rsid w:val="0053100F"/>
    <w:rsid w:val="00532D0E"/>
    <w:rsid w:val="00532E5C"/>
    <w:rsid w:val="00533C1C"/>
    <w:rsid w:val="00533D3C"/>
    <w:rsid w:val="00533D82"/>
    <w:rsid w:val="0053404B"/>
    <w:rsid w:val="00534210"/>
    <w:rsid w:val="0053575D"/>
    <w:rsid w:val="005363AC"/>
    <w:rsid w:val="005375D5"/>
    <w:rsid w:val="00537CCD"/>
    <w:rsid w:val="00540B64"/>
    <w:rsid w:val="00541F2F"/>
    <w:rsid w:val="005423C6"/>
    <w:rsid w:val="00542C99"/>
    <w:rsid w:val="00547508"/>
    <w:rsid w:val="00547BE7"/>
    <w:rsid w:val="00547E8D"/>
    <w:rsid w:val="005503D3"/>
    <w:rsid w:val="00550E5C"/>
    <w:rsid w:val="00551AA7"/>
    <w:rsid w:val="00551C46"/>
    <w:rsid w:val="005522B3"/>
    <w:rsid w:val="005532A6"/>
    <w:rsid w:val="005538DC"/>
    <w:rsid w:val="00553B77"/>
    <w:rsid w:val="00556CC0"/>
    <w:rsid w:val="005571D9"/>
    <w:rsid w:val="00557531"/>
    <w:rsid w:val="0056008C"/>
    <w:rsid w:val="00560F87"/>
    <w:rsid w:val="00562A79"/>
    <w:rsid w:val="00565517"/>
    <w:rsid w:val="00567577"/>
    <w:rsid w:val="00570234"/>
    <w:rsid w:val="005717D2"/>
    <w:rsid w:val="005766E9"/>
    <w:rsid w:val="00577F97"/>
    <w:rsid w:val="00582BCC"/>
    <w:rsid w:val="00582D4F"/>
    <w:rsid w:val="00583F19"/>
    <w:rsid w:val="00583F54"/>
    <w:rsid w:val="00584635"/>
    <w:rsid w:val="0059089C"/>
    <w:rsid w:val="00591E46"/>
    <w:rsid w:val="0059207B"/>
    <w:rsid w:val="00592AE1"/>
    <w:rsid w:val="00592C27"/>
    <w:rsid w:val="00593496"/>
    <w:rsid w:val="005953B0"/>
    <w:rsid w:val="005954EB"/>
    <w:rsid w:val="005975C2"/>
    <w:rsid w:val="00597884"/>
    <w:rsid w:val="005A01C4"/>
    <w:rsid w:val="005A03EF"/>
    <w:rsid w:val="005A0734"/>
    <w:rsid w:val="005A2CFD"/>
    <w:rsid w:val="005A3647"/>
    <w:rsid w:val="005A3CFF"/>
    <w:rsid w:val="005A408C"/>
    <w:rsid w:val="005A431A"/>
    <w:rsid w:val="005A6571"/>
    <w:rsid w:val="005B1FEB"/>
    <w:rsid w:val="005B2B34"/>
    <w:rsid w:val="005B33EC"/>
    <w:rsid w:val="005B770A"/>
    <w:rsid w:val="005C25AE"/>
    <w:rsid w:val="005C25D9"/>
    <w:rsid w:val="005C3D61"/>
    <w:rsid w:val="005C472B"/>
    <w:rsid w:val="005D0488"/>
    <w:rsid w:val="005D1C32"/>
    <w:rsid w:val="005D21A3"/>
    <w:rsid w:val="005D29CD"/>
    <w:rsid w:val="005D2DFF"/>
    <w:rsid w:val="005D3F64"/>
    <w:rsid w:val="005D4581"/>
    <w:rsid w:val="005D5811"/>
    <w:rsid w:val="005D6A02"/>
    <w:rsid w:val="005D747F"/>
    <w:rsid w:val="005E41DA"/>
    <w:rsid w:val="005E4E52"/>
    <w:rsid w:val="005E6845"/>
    <w:rsid w:val="005E699A"/>
    <w:rsid w:val="005F16E6"/>
    <w:rsid w:val="005F19B4"/>
    <w:rsid w:val="005F2431"/>
    <w:rsid w:val="005F4F63"/>
    <w:rsid w:val="005F5537"/>
    <w:rsid w:val="005F5EFC"/>
    <w:rsid w:val="005F7BE4"/>
    <w:rsid w:val="00602682"/>
    <w:rsid w:val="00603C3A"/>
    <w:rsid w:val="00610731"/>
    <w:rsid w:val="006120ED"/>
    <w:rsid w:val="0061232C"/>
    <w:rsid w:val="00617560"/>
    <w:rsid w:val="00617AD5"/>
    <w:rsid w:val="00617D82"/>
    <w:rsid w:val="00621C25"/>
    <w:rsid w:val="00624611"/>
    <w:rsid w:val="00625DB7"/>
    <w:rsid w:val="00627440"/>
    <w:rsid w:val="00632281"/>
    <w:rsid w:val="00633E42"/>
    <w:rsid w:val="006344E1"/>
    <w:rsid w:val="0063477C"/>
    <w:rsid w:val="00636698"/>
    <w:rsid w:val="00640F3C"/>
    <w:rsid w:val="00641491"/>
    <w:rsid w:val="00645431"/>
    <w:rsid w:val="0064602D"/>
    <w:rsid w:val="00651333"/>
    <w:rsid w:val="006525AC"/>
    <w:rsid w:val="006540EE"/>
    <w:rsid w:val="00654768"/>
    <w:rsid w:val="006567CC"/>
    <w:rsid w:val="00660DC4"/>
    <w:rsid w:val="006614B8"/>
    <w:rsid w:val="0066235D"/>
    <w:rsid w:val="00662372"/>
    <w:rsid w:val="00662864"/>
    <w:rsid w:val="00662961"/>
    <w:rsid w:val="00664610"/>
    <w:rsid w:val="00666BEF"/>
    <w:rsid w:val="00666C0D"/>
    <w:rsid w:val="00670F0A"/>
    <w:rsid w:val="00671DDB"/>
    <w:rsid w:val="006720AD"/>
    <w:rsid w:val="006728D4"/>
    <w:rsid w:val="00676C30"/>
    <w:rsid w:val="00681C9E"/>
    <w:rsid w:val="00681CBE"/>
    <w:rsid w:val="00684890"/>
    <w:rsid w:val="00690812"/>
    <w:rsid w:val="00693846"/>
    <w:rsid w:val="00693DBC"/>
    <w:rsid w:val="00696E39"/>
    <w:rsid w:val="006978A5"/>
    <w:rsid w:val="006A0C75"/>
    <w:rsid w:val="006A2224"/>
    <w:rsid w:val="006A4431"/>
    <w:rsid w:val="006A6408"/>
    <w:rsid w:val="006A69CF"/>
    <w:rsid w:val="006B4577"/>
    <w:rsid w:val="006B7215"/>
    <w:rsid w:val="006B7312"/>
    <w:rsid w:val="006B7B39"/>
    <w:rsid w:val="006C1139"/>
    <w:rsid w:val="006C3BF0"/>
    <w:rsid w:val="006C41F3"/>
    <w:rsid w:val="006C5642"/>
    <w:rsid w:val="006D197D"/>
    <w:rsid w:val="006D65DF"/>
    <w:rsid w:val="006E0089"/>
    <w:rsid w:val="006E292A"/>
    <w:rsid w:val="006E2C66"/>
    <w:rsid w:val="006E3884"/>
    <w:rsid w:val="006E44AF"/>
    <w:rsid w:val="006E490F"/>
    <w:rsid w:val="006E5246"/>
    <w:rsid w:val="006E66C7"/>
    <w:rsid w:val="006E6E9C"/>
    <w:rsid w:val="006E7E09"/>
    <w:rsid w:val="006F0B09"/>
    <w:rsid w:val="006F13B4"/>
    <w:rsid w:val="006F6B75"/>
    <w:rsid w:val="006F71DF"/>
    <w:rsid w:val="00700BEE"/>
    <w:rsid w:val="0070311F"/>
    <w:rsid w:val="007040BB"/>
    <w:rsid w:val="00704DB9"/>
    <w:rsid w:val="007060EC"/>
    <w:rsid w:val="00706620"/>
    <w:rsid w:val="00707434"/>
    <w:rsid w:val="00707839"/>
    <w:rsid w:val="00710229"/>
    <w:rsid w:val="00716358"/>
    <w:rsid w:val="00716D77"/>
    <w:rsid w:val="00720DE4"/>
    <w:rsid w:val="0072112C"/>
    <w:rsid w:val="007260A0"/>
    <w:rsid w:val="00726EEC"/>
    <w:rsid w:val="00727195"/>
    <w:rsid w:val="00730C2E"/>
    <w:rsid w:val="007321F7"/>
    <w:rsid w:val="00733537"/>
    <w:rsid w:val="00734FC3"/>
    <w:rsid w:val="00735C70"/>
    <w:rsid w:val="007436BA"/>
    <w:rsid w:val="007466D7"/>
    <w:rsid w:val="00753BD8"/>
    <w:rsid w:val="00754B1D"/>
    <w:rsid w:val="00755494"/>
    <w:rsid w:val="007554C2"/>
    <w:rsid w:val="00760150"/>
    <w:rsid w:val="0076016D"/>
    <w:rsid w:val="007627B7"/>
    <w:rsid w:val="00764001"/>
    <w:rsid w:val="00765730"/>
    <w:rsid w:val="0076594C"/>
    <w:rsid w:val="00767360"/>
    <w:rsid w:val="00767F79"/>
    <w:rsid w:val="007708BC"/>
    <w:rsid w:val="00770FDB"/>
    <w:rsid w:val="00771076"/>
    <w:rsid w:val="00772DB6"/>
    <w:rsid w:val="00776B2A"/>
    <w:rsid w:val="00776CA1"/>
    <w:rsid w:val="00780390"/>
    <w:rsid w:val="007845E9"/>
    <w:rsid w:val="0078538F"/>
    <w:rsid w:val="00785650"/>
    <w:rsid w:val="007869E5"/>
    <w:rsid w:val="00786AE2"/>
    <w:rsid w:val="00787063"/>
    <w:rsid w:val="0078774D"/>
    <w:rsid w:val="007921F2"/>
    <w:rsid w:val="0079402B"/>
    <w:rsid w:val="007942EF"/>
    <w:rsid w:val="00794CF6"/>
    <w:rsid w:val="00795167"/>
    <w:rsid w:val="007957C2"/>
    <w:rsid w:val="00797765"/>
    <w:rsid w:val="007A0ECE"/>
    <w:rsid w:val="007A1875"/>
    <w:rsid w:val="007A217E"/>
    <w:rsid w:val="007A458F"/>
    <w:rsid w:val="007A473D"/>
    <w:rsid w:val="007A6F18"/>
    <w:rsid w:val="007A78FD"/>
    <w:rsid w:val="007B0001"/>
    <w:rsid w:val="007B2048"/>
    <w:rsid w:val="007B36B6"/>
    <w:rsid w:val="007B40D5"/>
    <w:rsid w:val="007B4477"/>
    <w:rsid w:val="007B5066"/>
    <w:rsid w:val="007C2041"/>
    <w:rsid w:val="007C2C63"/>
    <w:rsid w:val="007C369E"/>
    <w:rsid w:val="007C48EC"/>
    <w:rsid w:val="007C4F95"/>
    <w:rsid w:val="007C5071"/>
    <w:rsid w:val="007C51B8"/>
    <w:rsid w:val="007D0D63"/>
    <w:rsid w:val="007D14A5"/>
    <w:rsid w:val="007D29D5"/>
    <w:rsid w:val="007D34D8"/>
    <w:rsid w:val="007D4F22"/>
    <w:rsid w:val="007D5012"/>
    <w:rsid w:val="007D5647"/>
    <w:rsid w:val="007D705C"/>
    <w:rsid w:val="007D7845"/>
    <w:rsid w:val="007E197D"/>
    <w:rsid w:val="007E3137"/>
    <w:rsid w:val="007E34F2"/>
    <w:rsid w:val="007E570F"/>
    <w:rsid w:val="007E5F03"/>
    <w:rsid w:val="007E7208"/>
    <w:rsid w:val="007F110F"/>
    <w:rsid w:val="007F231D"/>
    <w:rsid w:val="007F2EAC"/>
    <w:rsid w:val="007F3D22"/>
    <w:rsid w:val="007F5630"/>
    <w:rsid w:val="007F6A7D"/>
    <w:rsid w:val="00802599"/>
    <w:rsid w:val="00802A98"/>
    <w:rsid w:val="00804F64"/>
    <w:rsid w:val="0081021F"/>
    <w:rsid w:val="0081076D"/>
    <w:rsid w:val="00812896"/>
    <w:rsid w:val="00814DA3"/>
    <w:rsid w:val="0081527A"/>
    <w:rsid w:val="00815791"/>
    <w:rsid w:val="00815B65"/>
    <w:rsid w:val="008175D0"/>
    <w:rsid w:val="008176F0"/>
    <w:rsid w:val="00822242"/>
    <w:rsid w:val="00822CE9"/>
    <w:rsid w:val="00822D1C"/>
    <w:rsid w:val="00825542"/>
    <w:rsid w:val="008264FB"/>
    <w:rsid w:val="00826630"/>
    <w:rsid w:val="008274F0"/>
    <w:rsid w:val="008303C1"/>
    <w:rsid w:val="008306F3"/>
    <w:rsid w:val="0083217C"/>
    <w:rsid w:val="00832E81"/>
    <w:rsid w:val="00833150"/>
    <w:rsid w:val="00833856"/>
    <w:rsid w:val="008369B3"/>
    <w:rsid w:val="00837D39"/>
    <w:rsid w:val="00840695"/>
    <w:rsid w:val="00840842"/>
    <w:rsid w:val="00841A2F"/>
    <w:rsid w:val="00842841"/>
    <w:rsid w:val="0084327F"/>
    <w:rsid w:val="00844576"/>
    <w:rsid w:val="008521F9"/>
    <w:rsid w:val="0085268A"/>
    <w:rsid w:val="00852A49"/>
    <w:rsid w:val="0085576B"/>
    <w:rsid w:val="00857A01"/>
    <w:rsid w:val="00860292"/>
    <w:rsid w:val="00860C22"/>
    <w:rsid w:val="00861432"/>
    <w:rsid w:val="0086144B"/>
    <w:rsid w:val="008623D4"/>
    <w:rsid w:val="00863865"/>
    <w:rsid w:val="00864012"/>
    <w:rsid w:val="00867A75"/>
    <w:rsid w:val="0087480F"/>
    <w:rsid w:val="00875FCD"/>
    <w:rsid w:val="00877824"/>
    <w:rsid w:val="00877950"/>
    <w:rsid w:val="0088209A"/>
    <w:rsid w:val="008842F6"/>
    <w:rsid w:val="008845BB"/>
    <w:rsid w:val="00885FD0"/>
    <w:rsid w:val="0088618C"/>
    <w:rsid w:val="00887200"/>
    <w:rsid w:val="00887327"/>
    <w:rsid w:val="0088764C"/>
    <w:rsid w:val="00887F7C"/>
    <w:rsid w:val="008920C8"/>
    <w:rsid w:val="008939D9"/>
    <w:rsid w:val="008968D6"/>
    <w:rsid w:val="008A0D4D"/>
    <w:rsid w:val="008A2739"/>
    <w:rsid w:val="008A2903"/>
    <w:rsid w:val="008A4E89"/>
    <w:rsid w:val="008A5719"/>
    <w:rsid w:val="008A5A17"/>
    <w:rsid w:val="008B006B"/>
    <w:rsid w:val="008B0BF3"/>
    <w:rsid w:val="008B1A32"/>
    <w:rsid w:val="008B2E8C"/>
    <w:rsid w:val="008B2FC2"/>
    <w:rsid w:val="008B4809"/>
    <w:rsid w:val="008B484E"/>
    <w:rsid w:val="008B52A3"/>
    <w:rsid w:val="008B59A0"/>
    <w:rsid w:val="008B72BC"/>
    <w:rsid w:val="008B79EB"/>
    <w:rsid w:val="008C06C2"/>
    <w:rsid w:val="008C1D4D"/>
    <w:rsid w:val="008C48A7"/>
    <w:rsid w:val="008C6CB8"/>
    <w:rsid w:val="008D00DE"/>
    <w:rsid w:val="008D04C4"/>
    <w:rsid w:val="008D158E"/>
    <w:rsid w:val="008D2133"/>
    <w:rsid w:val="008D23B8"/>
    <w:rsid w:val="008D2644"/>
    <w:rsid w:val="008D31E4"/>
    <w:rsid w:val="008D41E6"/>
    <w:rsid w:val="008D4322"/>
    <w:rsid w:val="008D51B5"/>
    <w:rsid w:val="008D7074"/>
    <w:rsid w:val="008D7247"/>
    <w:rsid w:val="008E0443"/>
    <w:rsid w:val="008E0AF0"/>
    <w:rsid w:val="008E218A"/>
    <w:rsid w:val="008E242E"/>
    <w:rsid w:val="008E4AB6"/>
    <w:rsid w:val="008E5875"/>
    <w:rsid w:val="008E6908"/>
    <w:rsid w:val="008E69CA"/>
    <w:rsid w:val="008F006F"/>
    <w:rsid w:val="008F42A5"/>
    <w:rsid w:val="008F45C4"/>
    <w:rsid w:val="008F6626"/>
    <w:rsid w:val="008F6A86"/>
    <w:rsid w:val="008F7845"/>
    <w:rsid w:val="00900620"/>
    <w:rsid w:val="00901AAB"/>
    <w:rsid w:val="00902983"/>
    <w:rsid w:val="00903FDB"/>
    <w:rsid w:val="00905C5A"/>
    <w:rsid w:val="00905D64"/>
    <w:rsid w:val="009063C4"/>
    <w:rsid w:val="00906608"/>
    <w:rsid w:val="0090715E"/>
    <w:rsid w:val="009109FD"/>
    <w:rsid w:val="00910FA0"/>
    <w:rsid w:val="0091108D"/>
    <w:rsid w:val="00913DA4"/>
    <w:rsid w:val="0091438F"/>
    <w:rsid w:val="00914AF4"/>
    <w:rsid w:val="00915143"/>
    <w:rsid w:val="00915F65"/>
    <w:rsid w:val="009162C8"/>
    <w:rsid w:val="00916807"/>
    <w:rsid w:val="00916BA0"/>
    <w:rsid w:val="00916DB7"/>
    <w:rsid w:val="009170C8"/>
    <w:rsid w:val="009213EA"/>
    <w:rsid w:val="00921B69"/>
    <w:rsid w:val="0092268C"/>
    <w:rsid w:val="009231E6"/>
    <w:rsid w:val="009233B1"/>
    <w:rsid w:val="00923908"/>
    <w:rsid w:val="00923A4B"/>
    <w:rsid w:val="00931929"/>
    <w:rsid w:val="00931A4D"/>
    <w:rsid w:val="00932621"/>
    <w:rsid w:val="009335AB"/>
    <w:rsid w:val="009341EA"/>
    <w:rsid w:val="00934560"/>
    <w:rsid w:val="009357BA"/>
    <w:rsid w:val="00935E35"/>
    <w:rsid w:val="00936359"/>
    <w:rsid w:val="00945053"/>
    <w:rsid w:val="009459BB"/>
    <w:rsid w:val="00945C69"/>
    <w:rsid w:val="00945DA1"/>
    <w:rsid w:val="00946597"/>
    <w:rsid w:val="00950021"/>
    <w:rsid w:val="00951D1C"/>
    <w:rsid w:val="00952477"/>
    <w:rsid w:val="0095507D"/>
    <w:rsid w:val="009566F4"/>
    <w:rsid w:val="00956B4D"/>
    <w:rsid w:val="009579AC"/>
    <w:rsid w:val="009609DB"/>
    <w:rsid w:val="00965047"/>
    <w:rsid w:val="0096783C"/>
    <w:rsid w:val="00970700"/>
    <w:rsid w:val="00970AFD"/>
    <w:rsid w:val="00972713"/>
    <w:rsid w:val="009751C8"/>
    <w:rsid w:val="00975819"/>
    <w:rsid w:val="009765C8"/>
    <w:rsid w:val="00977734"/>
    <w:rsid w:val="009806EF"/>
    <w:rsid w:val="009818F6"/>
    <w:rsid w:val="009820D9"/>
    <w:rsid w:val="00984924"/>
    <w:rsid w:val="009853AD"/>
    <w:rsid w:val="00994D9E"/>
    <w:rsid w:val="00996390"/>
    <w:rsid w:val="00996BAD"/>
    <w:rsid w:val="00996D4C"/>
    <w:rsid w:val="009A2093"/>
    <w:rsid w:val="009A301F"/>
    <w:rsid w:val="009A3254"/>
    <w:rsid w:val="009A4052"/>
    <w:rsid w:val="009A6C05"/>
    <w:rsid w:val="009A70C2"/>
    <w:rsid w:val="009A7469"/>
    <w:rsid w:val="009B18F8"/>
    <w:rsid w:val="009B70AE"/>
    <w:rsid w:val="009C009A"/>
    <w:rsid w:val="009C1A7B"/>
    <w:rsid w:val="009C4141"/>
    <w:rsid w:val="009C4755"/>
    <w:rsid w:val="009C5840"/>
    <w:rsid w:val="009C6740"/>
    <w:rsid w:val="009D13F2"/>
    <w:rsid w:val="009D2029"/>
    <w:rsid w:val="009D4DD7"/>
    <w:rsid w:val="009D79BA"/>
    <w:rsid w:val="009E0236"/>
    <w:rsid w:val="009E0745"/>
    <w:rsid w:val="009E0969"/>
    <w:rsid w:val="009E3055"/>
    <w:rsid w:val="009E4944"/>
    <w:rsid w:val="009E4C1E"/>
    <w:rsid w:val="009E4C31"/>
    <w:rsid w:val="009E6E61"/>
    <w:rsid w:val="009E71DA"/>
    <w:rsid w:val="009E7798"/>
    <w:rsid w:val="009F05F9"/>
    <w:rsid w:val="009F2E57"/>
    <w:rsid w:val="009F398F"/>
    <w:rsid w:val="009F45DB"/>
    <w:rsid w:val="009F6568"/>
    <w:rsid w:val="009F72BC"/>
    <w:rsid w:val="00A00B33"/>
    <w:rsid w:val="00A01ABE"/>
    <w:rsid w:val="00A0206B"/>
    <w:rsid w:val="00A02A48"/>
    <w:rsid w:val="00A03131"/>
    <w:rsid w:val="00A03E38"/>
    <w:rsid w:val="00A054F6"/>
    <w:rsid w:val="00A05AF1"/>
    <w:rsid w:val="00A06CB6"/>
    <w:rsid w:val="00A06FC7"/>
    <w:rsid w:val="00A07B78"/>
    <w:rsid w:val="00A1028D"/>
    <w:rsid w:val="00A129FD"/>
    <w:rsid w:val="00A1496F"/>
    <w:rsid w:val="00A14A42"/>
    <w:rsid w:val="00A177F8"/>
    <w:rsid w:val="00A2019C"/>
    <w:rsid w:val="00A209A5"/>
    <w:rsid w:val="00A213EC"/>
    <w:rsid w:val="00A2165B"/>
    <w:rsid w:val="00A21E48"/>
    <w:rsid w:val="00A22B6F"/>
    <w:rsid w:val="00A243C4"/>
    <w:rsid w:val="00A25E1F"/>
    <w:rsid w:val="00A27A60"/>
    <w:rsid w:val="00A30E3E"/>
    <w:rsid w:val="00A31CF7"/>
    <w:rsid w:val="00A31EDF"/>
    <w:rsid w:val="00A3227E"/>
    <w:rsid w:val="00A328B8"/>
    <w:rsid w:val="00A3299D"/>
    <w:rsid w:val="00A362BF"/>
    <w:rsid w:val="00A36876"/>
    <w:rsid w:val="00A40018"/>
    <w:rsid w:val="00A41906"/>
    <w:rsid w:val="00A43DA5"/>
    <w:rsid w:val="00A442DE"/>
    <w:rsid w:val="00A44DCD"/>
    <w:rsid w:val="00A4712E"/>
    <w:rsid w:val="00A50407"/>
    <w:rsid w:val="00A5123C"/>
    <w:rsid w:val="00A520BC"/>
    <w:rsid w:val="00A5264C"/>
    <w:rsid w:val="00A5386D"/>
    <w:rsid w:val="00A54735"/>
    <w:rsid w:val="00A54A18"/>
    <w:rsid w:val="00A56BD9"/>
    <w:rsid w:val="00A619CF"/>
    <w:rsid w:val="00A61F80"/>
    <w:rsid w:val="00A62132"/>
    <w:rsid w:val="00A628FB"/>
    <w:rsid w:val="00A6291F"/>
    <w:rsid w:val="00A64993"/>
    <w:rsid w:val="00A649AE"/>
    <w:rsid w:val="00A667BE"/>
    <w:rsid w:val="00A71739"/>
    <w:rsid w:val="00A726AD"/>
    <w:rsid w:val="00A73597"/>
    <w:rsid w:val="00A745C7"/>
    <w:rsid w:val="00A74B28"/>
    <w:rsid w:val="00A75582"/>
    <w:rsid w:val="00A80333"/>
    <w:rsid w:val="00A818BF"/>
    <w:rsid w:val="00A83E34"/>
    <w:rsid w:val="00A840F7"/>
    <w:rsid w:val="00A84C0A"/>
    <w:rsid w:val="00A86853"/>
    <w:rsid w:val="00A8738C"/>
    <w:rsid w:val="00A87C2F"/>
    <w:rsid w:val="00A87CB8"/>
    <w:rsid w:val="00A909A6"/>
    <w:rsid w:val="00A91545"/>
    <w:rsid w:val="00A92083"/>
    <w:rsid w:val="00A941B1"/>
    <w:rsid w:val="00A95416"/>
    <w:rsid w:val="00AA059B"/>
    <w:rsid w:val="00AA103C"/>
    <w:rsid w:val="00AA1DBE"/>
    <w:rsid w:val="00AA563C"/>
    <w:rsid w:val="00AA5BC6"/>
    <w:rsid w:val="00AA5CCA"/>
    <w:rsid w:val="00AA5EB2"/>
    <w:rsid w:val="00AA634F"/>
    <w:rsid w:val="00AB25FD"/>
    <w:rsid w:val="00AB2711"/>
    <w:rsid w:val="00AB4029"/>
    <w:rsid w:val="00AB4B25"/>
    <w:rsid w:val="00AB4BAA"/>
    <w:rsid w:val="00AB4F19"/>
    <w:rsid w:val="00AB6CF0"/>
    <w:rsid w:val="00AB79F8"/>
    <w:rsid w:val="00AC1A5A"/>
    <w:rsid w:val="00AC2913"/>
    <w:rsid w:val="00AC32C5"/>
    <w:rsid w:val="00AC4251"/>
    <w:rsid w:val="00AC4691"/>
    <w:rsid w:val="00AC59D3"/>
    <w:rsid w:val="00AC7B0F"/>
    <w:rsid w:val="00AD0F73"/>
    <w:rsid w:val="00AD11C6"/>
    <w:rsid w:val="00AD4870"/>
    <w:rsid w:val="00AD611B"/>
    <w:rsid w:val="00AD689F"/>
    <w:rsid w:val="00AD7F3C"/>
    <w:rsid w:val="00AE1B53"/>
    <w:rsid w:val="00AE57F6"/>
    <w:rsid w:val="00AE68CD"/>
    <w:rsid w:val="00AF39C7"/>
    <w:rsid w:val="00AF4A11"/>
    <w:rsid w:val="00AF52E0"/>
    <w:rsid w:val="00B00E2A"/>
    <w:rsid w:val="00B01347"/>
    <w:rsid w:val="00B01685"/>
    <w:rsid w:val="00B03BBB"/>
    <w:rsid w:val="00B042A3"/>
    <w:rsid w:val="00B051C1"/>
    <w:rsid w:val="00B0659D"/>
    <w:rsid w:val="00B070D2"/>
    <w:rsid w:val="00B136BD"/>
    <w:rsid w:val="00B14026"/>
    <w:rsid w:val="00B15F67"/>
    <w:rsid w:val="00B204A3"/>
    <w:rsid w:val="00B22D53"/>
    <w:rsid w:val="00B242D5"/>
    <w:rsid w:val="00B2463D"/>
    <w:rsid w:val="00B25212"/>
    <w:rsid w:val="00B26AF9"/>
    <w:rsid w:val="00B304F4"/>
    <w:rsid w:val="00B33690"/>
    <w:rsid w:val="00B35595"/>
    <w:rsid w:val="00B35622"/>
    <w:rsid w:val="00B36794"/>
    <w:rsid w:val="00B37C89"/>
    <w:rsid w:val="00B404D3"/>
    <w:rsid w:val="00B42F23"/>
    <w:rsid w:val="00B44974"/>
    <w:rsid w:val="00B45796"/>
    <w:rsid w:val="00B469D8"/>
    <w:rsid w:val="00B47DB9"/>
    <w:rsid w:val="00B47DEE"/>
    <w:rsid w:val="00B5075A"/>
    <w:rsid w:val="00B52147"/>
    <w:rsid w:val="00B56A70"/>
    <w:rsid w:val="00B572EC"/>
    <w:rsid w:val="00B611DD"/>
    <w:rsid w:val="00B6316F"/>
    <w:rsid w:val="00B66129"/>
    <w:rsid w:val="00B67C54"/>
    <w:rsid w:val="00B7038F"/>
    <w:rsid w:val="00B7103C"/>
    <w:rsid w:val="00B73358"/>
    <w:rsid w:val="00B73440"/>
    <w:rsid w:val="00B739EA"/>
    <w:rsid w:val="00B77FB3"/>
    <w:rsid w:val="00B81A4F"/>
    <w:rsid w:val="00B8265E"/>
    <w:rsid w:val="00B84347"/>
    <w:rsid w:val="00B908E9"/>
    <w:rsid w:val="00B91BD8"/>
    <w:rsid w:val="00B93F23"/>
    <w:rsid w:val="00B943F5"/>
    <w:rsid w:val="00B96FB4"/>
    <w:rsid w:val="00BA08CC"/>
    <w:rsid w:val="00BA0A85"/>
    <w:rsid w:val="00BA1A8E"/>
    <w:rsid w:val="00BA262F"/>
    <w:rsid w:val="00BA44D0"/>
    <w:rsid w:val="00BA532C"/>
    <w:rsid w:val="00BA6F06"/>
    <w:rsid w:val="00BA7E5A"/>
    <w:rsid w:val="00BB201B"/>
    <w:rsid w:val="00BB32CC"/>
    <w:rsid w:val="00BB34D7"/>
    <w:rsid w:val="00BB4C54"/>
    <w:rsid w:val="00BC0797"/>
    <w:rsid w:val="00BC0E33"/>
    <w:rsid w:val="00BC157A"/>
    <w:rsid w:val="00BC1630"/>
    <w:rsid w:val="00BC2761"/>
    <w:rsid w:val="00BC277E"/>
    <w:rsid w:val="00BC435A"/>
    <w:rsid w:val="00BC5C9F"/>
    <w:rsid w:val="00BC724F"/>
    <w:rsid w:val="00BD01E7"/>
    <w:rsid w:val="00BD0F48"/>
    <w:rsid w:val="00BD12D3"/>
    <w:rsid w:val="00BD1B69"/>
    <w:rsid w:val="00BD2671"/>
    <w:rsid w:val="00BD49DD"/>
    <w:rsid w:val="00BD5F79"/>
    <w:rsid w:val="00BD6498"/>
    <w:rsid w:val="00BD6615"/>
    <w:rsid w:val="00BE00BF"/>
    <w:rsid w:val="00BE1078"/>
    <w:rsid w:val="00BE1198"/>
    <w:rsid w:val="00BE26E0"/>
    <w:rsid w:val="00BE3937"/>
    <w:rsid w:val="00BE5EA5"/>
    <w:rsid w:val="00BE7250"/>
    <w:rsid w:val="00BE7648"/>
    <w:rsid w:val="00BF51C7"/>
    <w:rsid w:val="00BF74F9"/>
    <w:rsid w:val="00C0507C"/>
    <w:rsid w:val="00C0658F"/>
    <w:rsid w:val="00C11326"/>
    <w:rsid w:val="00C127E6"/>
    <w:rsid w:val="00C13712"/>
    <w:rsid w:val="00C15637"/>
    <w:rsid w:val="00C16C09"/>
    <w:rsid w:val="00C21FB5"/>
    <w:rsid w:val="00C272E6"/>
    <w:rsid w:val="00C30336"/>
    <w:rsid w:val="00C30A5D"/>
    <w:rsid w:val="00C311D8"/>
    <w:rsid w:val="00C3391B"/>
    <w:rsid w:val="00C40C4E"/>
    <w:rsid w:val="00C40F82"/>
    <w:rsid w:val="00C42BA1"/>
    <w:rsid w:val="00C4388F"/>
    <w:rsid w:val="00C45BF0"/>
    <w:rsid w:val="00C4673C"/>
    <w:rsid w:val="00C47C22"/>
    <w:rsid w:val="00C51BF6"/>
    <w:rsid w:val="00C521A7"/>
    <w:rsid w:val="00C525A6"/>
    <w:rsid w:val="00C54AB8"/>
    <w:rsid w:val="00C54EC8"/>
    <w:rsid w:val="00C56811"/>
    <w:rsid w:val="00C60F74"/>
    <w:rsid w:val="00C61442"/>
    <w:rsid w:val="00C618FB"/>
    <w:rsid w:val="00C649F6"/>
    <w:rsid w:val="00C65C35"/>
    <w:rsid w:val="00C70B1B"/>
    <w:rsid w:val="00C711BE"/>
    <w:rsid w:val="00C72FD5"/>
    <w:rsid w:val="00C734FB"/>
    <w:rsid w:val="00C74281"/>
    <w:rsid w:val="00C74BE2"/>
    <w:rsid w:val="00C7606E"/>
    <w:rsid w:val="00C765AC"/>
    <w:rsid w:val="00C76BAB"/>
    <w:rsid w:val="00C76F69"/>
    <w:rsid w:val="00C77A43"/>
    <w:rsid w:val="00C77E52"/>
    <w:rsid w:val="00C801D9"/>
    <w:rsid w:val="00C82FC8"/>
    <w:rsid w:val="00C83312"/>
    <w:rsid w:val="00C835C2"/>
    <w:rsid w:val="00C85FFE"/>
    <w:rsid w:val="00C86751"/>
    <w:rsid w:val="00C926E5"/>
    <w:rsid w:val="00C93094"/>
    <w:rsid w:val="00C96BAE"/>
    <w:rsid w:val="00CA1D75"/>
    <w:rsid w:val="00CA2537"/>
    <w:rsid w:val="00CA2934"/>
    <w:rsid w:val="00CA2BFB"/>
    <w:rsid w:val="00CA5F26"/>
    <w:rsid w:val="00CA6D8A"/>
    <w:rsid w:val="00CA7E36"/>
    <w:rsid w:val="00CB1163"/>
    <w:rsid w:val="00CB2A77"/>
    <w:rsid w:val="00CB32C6"/>
    <w:rsid w:val="00CB49E8"/>
    <w:rsid w:val="00CB5201"/>
    <w:rsid w:val="00CB640F"/>
    <w:rsid w:val="00CB64A7"/>
    <w:rsid w:val="00CB6D1C"/>
    <w:rsid w:val="00CB72A8"/>
    <w:rsid w:val="00CC083A"/>
    <w:rsid w:val="00CC19C2"/>
    <w:rsid w:val="00CC5281"/>
    <w:rsid w:val="00CC60A1"/>
    <w:rsid w:val="00CC7532"/>
    <w:rsid w:val="00CD53FE"/>
    <w:rsid w:val="00CD6FA9"/>
    <w:rsid w:val="00CE0DF9"/>
    <w:rsid w:val="00CE2E38"/>
    <w:rsid w:val="00CE3253"/>
    <w:rsid w:val="00CE3D52"/>
    <w:rsid w:val="00CE46AB"/>
    <w:rsid w:val="00CE5310"/>
    <w:rsid w:val="00CE5731"/>
    <w:rsid w:val="00CE782D"/>
    <w:rsid w:val="00CE7CD6"/>
    <w:rsid w:val="00CF0112"/>
    <w:rsid w:val="00CF064C"/>
    <w:rsid w:val="00CF24FA"/>
    <w:rsid w:val="00CF4392"/>
    <w:rsid w:val="00CF49D1"/>
    <w:rsid w:val="00CF5F7E"/>
    <w:rsid w:val="00D00FC6"/>
    <w:rsid w:val="00D01DE4"/>
    <w:rsid w:val="00D03B97"/>
    <w:rsid w:val="00D061DA"/>
    <w:rsid w:val="00D07CCA"/>
    <w:rsid w:val="00D11DAA"/>
    <w:rsid w:val="00D120FA"/>
    <w:rsid w:val="00D12343"/>
    <w:rsid w:val="00D13BBB"/>
    <w:rsid w:val="00D1432D"/>
    <w:rsid w:val="00D166AF"/>
    <w:rsid w:val="00D16F45"/>
    <w:rsid w:val="00D20F24"/>
    <w:rsid w:val="00D24023"/>
    <w:rsid w:val="00D254F9"/>
    <w:rsid w:val="00D257A6"/>
    <w:rsid w:val="00D25A38"/>
    <w:rsid w:val="00D25A6C"/>
    <w:rsid w:val="00D27B37"/>
    <w:rsid w:val="00D318E2"/>
    <w:rsid w:val="00D34708"/>
    <w:rsid w:val="00D3499D"/>
    <w:rsid w:val="00D35CBD"/>
    <w:rsid w:val="00D370CE"/>
    <w:rsid w:val="00D41790"/>
    <w:rsid w:val="00D42A89"/>
    <w:rsid w:val="00D43EC0"/>
    <w:rsid w:val="00D448CD"/>
    <w:rsid w:val="00D4509D"/>
    <w:rsid w:val="00D477E5"/>
    <w:rsid w:val="00D503E7"/>
    <w:rsid w:val="00D504DC"/>
    <w:rsid w:val="00D517CC"/>
    <w:rsid w:val="00D51B26"/>
    <w:rsid w:val="00D52EB6"/>
    <w:rsid w:val="00D52FB5"/>
    <w:rsid w:val="00D551C4"/>
    <w:rsid w:val="00D57A9D"/>
    <w:rsid w:val="00D57D3F"/>
    <w:rsid w:val="00D60423"/>
    <w:rsid w:val="00D642E2"/>
    <w:rsid w:val="00D6451B"/>
    <w:rsid w:val="00D6543A"/>
    <w:rsid w:val="00D67798"/>
    <w:rsid w:val="00D70288"/>
    <w:rsid w:val="00D70668"/>
    <w:rsid w:val="00D73765"/>
    <w:rsid w:val="00D755BF"/>
    <w:rsid w:val="00D77B55"/>
    <w:rsid w:val="00D77B6C"/>
    <w:rsid w:val="00D81536"/>
    <w:rsid w:val="00D844B0"/>
    <w:rsid w:val="00D8516C"/>
    <w:rsid w:val="00D85635"/>
    <w:rsid w:val="00D85CDC"/>
    <w:rsid w:val="00D87314"/>
    <w:rsid w:val="00D91706"/>
    <w:rsid w:val="00D92B15"/>
    <w:rsid w:val="00D92C92"/>
    <w:rsid w:val="00D93A80"/>
    <w:rsid w:val="00D949D1"/>
    <w:rsid w:val="00D94FDF"/>
    <w:rsid w:val="00D95F33"/>
    <w:rsid w:val="00DA0F57"/>
    <w:rsid w:val="00DA27BB"/>
    <w:rsid w:val="00DA2A7A"/>
    <w:rsid w:val="00DA2B02"/>
    <w:rsid w:val="00DA573A"/>
    <w:rsid w:val="00DA5AB3"/>
    <w:rsid w:val="00DA6347"/>
    <w:rsid w:val="00DA677A"/>
    <w:rsid w:val="00DA72AD"/>
    <w:rsid w:val="00DA765B"/>
    <w:rsid w:val="00DB02F9"/>
    <w:rsid w:val="00DB0AAA"/>
    <w:rsid w:val="00DB1E4F"/>
    <w:rsid w:val="00DB3442"/>
    <w:rsid w:val="00DB7698"/>
    <w:rsid w:val="00DC2F5F"/>
    <w:rsid w:val="00DC4FE1"/>
    <w:rsid w:val="00DC736A"/>
    <w:rsid w:val="00DD2B97"/>
    <w:rsid w:val="00DD4B78"/>
    <w:rsid w:val="00DD4BD4"/>
    <w:rsid w:val="00DD57CA"/>
    <w:rsid w:val="00DD6A06"/>
    <w:rsid w:val="00DD79FA"/>
    <w:rsid w:val="00DE0DA0"/>
    <w:rsid w:val="00DE24F7"/>
    <w:rsid w:val="00DE41E8"/>
    <w:rsid w:val="00DE4DE8"/>
    <w:rsid w:val="00DE5567"/>
    <w:rsid w:val="00DE5590"/>
    <w:rsid w:val="00DE5A0D"/>
    <w:rsid w:val="00DE7908"/>
    <w:rsid w:val="00DF1F9C"/>
    <w:rsid w:val="00DF2603"/>
    <w:rsid w:val="00DF4AE6"/>
    <w:rsid w:val="00DF51F3"/>
    <w:rsid w:val="00DF582F"/>
    <w:rsid w:val="00DF72FF"/>
    <w:rsid w:val="00DF7343"/>
    <w:rsid w:val="00E0141B"/>
    <w:rsid w:val="00E015AF"/>
    <w:rsid w:val="00E0213A"/>
    <w:rsid w:val="00E02CE3"/>
    <w:rsid w:val="00E03EEE"/>
    <w:rsid w:val="00E069A0"/>
    <w:rsid w:val="00E07B51"/>
    <w:rsid w:val="00E106E4"/>
    <w:rsid w:val="00E12037"/>
    <w:rsid w:val="00E14250"/>
    <w:rsid w:val="00E14CB0"/>
    <w:rsid w:val="00E156B1"/>
    <w:rsid w:val="00E17D89"/>
    <w:rsid w:val="00E210AF"/>
    <w:rsid w:val="00E22FB5"/>
    <w:rsid w:val="00E24A12"/>
    <w:rsid w:val="00E253FE"/>
    <w:rsid w:val="00E2626E"/>
    <w:rsid w:val="00E333FA"/>
    <w:rsid w:val="00E365F2"/>
    <w:rsid w:val="00E403FA"/>
    <w:rsid w:val="00E423D7"/>
    <w:rsid w:val="00E433EF"/>
    <w:rsid w:val="00E43510"/>
    <w:rsid w:val="00E436A7"/>
    <w:rsid w:val="00E445D4"/>
    <w:rsid w:val="00E46E39"/>
    <w:rsid w:val="00E46EB0"/>
    <w:rsid w:val="00E478BD"/>
    <w:rsid w:val="00E5012F"/>
    <w:rsid w:val="00E52799"/>
    <w:rsid w:val="00E528DE"/>
    <w:rsid w:val="00E54120"/>
    <w:rsid w:val="00E60E78"/>
    <w:rsid w:val="00E61213"/>
    <w:rsid w:val="00E621A3"/>
    <w:rsid w:val="00E6348E"/>
    <w:rsid w:val="00E66CCE"/>
    <w:rsid w:val="00E7209E"/>
    <w:rsid w:val="00E72136"/>
    <w:rsid w:val="00E72CB3"/>
    <w:rsid w:val="00E72CEF"/>
    <w:rsid w:val="00E74674"/>
    <w:rsid w:val="00E76892"/>
    <w:rsid w:val="00E7752E"/>
    <w:rsid w:val="00E8084F"/>
    <w:rsid w:val="00E8385B"/>
    <w:rsid w:val="00E84E4A"/>
    <w:rsid w:val="00E85D08"/>
    <w:rsid w:val="00E9113C"/>
    <w:rsid w:val="00E92591"/>
    <w:rsid w:val="00E93ECF"/>
    <w:rsid w:val="00EA3D65"/>
    <w:rsid w:val="00EA4C26"/>
    <w:rsid w:val="00EA532A"/>
    <w:rsid w:val="00EA5A36"/>
    <w:rsid w:val="00EA6D44"/>
    <w:rsid w:val="00EA6E13"/>
    <w:rsid w:val="00EB327D"/>
    <w:rsid w:val="00EB6366"/>
    <w:rsid w:val="00EC0711"/>
    <w:rsid w:val="00EC0917"/>
    <w:rsid w:val="00EC3F3D"/>
    <w:rsid w:val="00EC5C3B"/>
    <w:rsid w:val="00EC75B8"/>
    <w:rsid w:val="00ED22EE"/>
    <w:rsid w:val="00ED36F5"/>
    <w:rsid w:val="00ED3C86"/>
    <w:rsid w:val="00ED570B"/>
    <w:rsid w:val="00ED64E3"/>
    <w:rsid w:val="00ED7B3F"/>
    <w:rsid w:val="00EE03F8"/>
    <w:rsid w:val="00EE1F8A"/>
    <w:rsid w:val="00EE395B"/>
    <w:rsid w:val="00EE6A14"/>
    <w:rsid w:val="00EF3085"/>
    <w:rsid w:val="00EF3DD0"/>
    <w:rsid w:val="00EF563A"/>
    <w:rsid w:val="00EF68A0"/>
    <w:rsid w:val="00EF6B95"/>
    <w:rsid w:val="00F00BC9"/>
    <w:rsid w:val="00F01EB9"/>
    <w:rsid w:val="00F04109"/>
    <w:rsid w:val="00F051B1"/>
    <w:rsid w:val="00F06AE7"/>
    <w:rsid w:val="00F077D0"/>
    <w:rsid w:val="00F10808"/>
    <w:rsid w:val="00F1089E"/>
    <w:rsid w:val="00F1134A"/>
    <w:rsid w:val="00F11887"/>
    <w:rsid w:val="00F1351E"/>
    <w:rsid w:val="00F13B0C"/>
    <w:rsid w:val="00F16229"/>
    <w:rsid w:val="00F1681A"/>
    <w:rsid w:val="00F2029E"/>
    <w:rsid w:val="00F21BFA"/>
    <w:rsid w:val="00F21EDE"/>
    <w:rsid w:val="00F25312"/>
    <w:rsid w:val="00F32069"/>
    <w:rsid w:val="00F33EF6"/>
    <w:rsid w:val="00F36A9F"/>
    <w:rsid w:val="00F40F1C"/>
    <w:rsid w:val="00F423B3"/>
    <w:rsid w:val="00F4456E"/>
    <w:rsid w:val="00F44B59"/>
    <w:rsid w:val="00F468A6"/>
    <w:rsid w:val="00F47925"/>
    <w:rsid w:val="00F47CCB"/>
    <w:rsid w:val="00F47D52"/>
    <w:rsid w:val="00F50984"/>
    <w:rsid w:val="00F516A6"/>
    <w:rsid w:val="00F54CC1"/>
    <w:rsid w:val="00F55AB6"/>
    <w:rsid w:val="00F57274"/>
    <w:rsid w:val="00F61484"/>
    <w:rsid w:val="00F62DF2"/>
    <w:rsid w:val="00F63DDB"/>
    <w:rsid w:val="00F64F05"/>
    <w:rsid w:val="00F65F46"/>
    <w:rsid w:val="00F663EB"/>
    <w:rsid w:val="00F66D9F"/>
    <w:rsid w:val="00F671C3"/>
    <w:rsid w:val="00F6790A"/>
    <w:rsid w:val="00F7090E"/>
    <w:rsid w:val="00F739E1"/>
    <w:rsid w:val="00F7470A"/>
    <w:rsid w:val="00F76C9A"/>
    <w:rsid w:val="00F76D4E"/>
    <w:rsid w:val="00F7705F"/>
    <w:rsid w:val="00F80BB8"/>
    <w:rsid w:val="00F85E78"/>
    <w:rsid w:val="00F86AF5"/>
    <w:rsid w:val="00F86D1B"/>
    <w:rsid w:val="00F86E15"/>
    <w:rsid w:val="00F90CB8"/>
    <w:rsid w:val="00F93C14"/>
    <w:rsid w:val="00F967F5"/>
    <w:rsid w:val="00F97F64"/>
    <w:rsid w:val="00FA183C"/>
    <w:rsid w:val="00FA235F"/>
    <w:rsid w:val="00FA2DFA"/>
    <w:rsid w:val="00FA4A3E"/>
    <w:rsid w:val="00FA5FEE"/>
    <w:rsid w:val="00FA7B7D"/>
    <w:rsid w:val="00FB01B8"/>
    <w:rsid w:val="00FB1726"/>
    <w:rsid w:val="00FB3F63"/>
    <w:rsid w:val="00FB7C21"/>
    <w:rsid w:val="00FC2A3B"/>
    <w:rsid w:val="00FC618B"/>
    <w:rsid w:val="00FC710F"/>
    <w:rsid w:val="00FC7E71"/>
    <w:rsid w:val="00FD13AA"/>
    <w:rsid w:val="00FD1675"/>
    <w:rsid w:val="00FD182A"/>
    <w:rsid w:val="00FD5554"/>
    <w:rsid w:val="00FD57E4"/>
    <w:rsid w:val="00FD63C5"/>
    <w:rsid w:val="00FD6F99"/>
    <w:rsid w:val="00FE2537"/>
    <w:rsid w:val="00FE5166"/>
    <w:rsid w:val="00FE626D"/>
    <w:rsid w:val="00FF0D2C"/>
    <w:rsid w:val="00FF1ADA"/>
    <w:rsid w:val="00FF24D0"/>
    <w:rsid w:val="00FF2B97"/>
    <w:rsid w:val="00FF4B32"/>
    <w:rsid w:val="00FF4F81"/>
    <w:rsid w:val="00FF6CDA"/>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E1FF308"/>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11"/>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11"/>
      </w:numPr>
      <w:outlineLvl w:val="1"/>
    </w:pPr>
    <w:rPr>
      <w:rFonts w:cs="Arial"/>
      <w:szCs w:val="21"/>
    </w:rPr>
  </w:style>
  <w:style w:type="paragraph" w:styleId="Heading3">
    <w:name w:val="heading 3"/>
    <w:basedOn w:val="Normal"/>
    <w:link w:val="Heading3Char"/>
    <w:qFormat/>
    <w:rsid w:val="000A13F7"/>
    <w:pPr>
      <w:numPr>
        <w:ilvl w:val="2"/>
        <w:numId w:val="11"/>
      </w:numPr>
      <w:tabs>
        <w:tab w:val="left" w:pos="1701"/>
      </w:tabs>
      <w:outlineLvl w:val="2"/>
    </w:pPr>
    <w:rPr>
      <w:rFonts w:cs="Arial"/>
      <w:szCs w:val="21"/>
    </w:rPr>
  </w:style>
  <w:style w:type="paragraph" w:styleId="Heading4">
    <w:name w:val="heading 4"/>
    <w:basedOn w:val="Normal"/>
    <w:link w:val="Heading4Char"/>
    <w:qFormat/>
    <w:rsid w:val="000A13F7"/>
    <w:pPr>
      <w:numPr>
        <w:ilvl w:val="3"/>
        <w:numId w:val="11"/>
      </w:numPr>
      <w:tabs>
        <w:tab w:val="left" w:pos="2835"/>
      </w:tabs>
      <w:outlineLvl w:val="3"/>
    </w:pPr>
  </w:style>
  <w:style w:type="paragraph" w:styleId="Heading5">
    <w:name w:val="heading 5"/>
    <w:basedOn w:val="Normal"/>
    <w:link w:val="Heading5Char"/>
    <w:unhideWhenUsed/>
    <w:qFormat/>
    <w:rsid w:val="000A13F7"/>
    <w:pPr>
      <w:numPr>
        <w:ilvl w:val="4"/>
        <w:numId w:val="11"/>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17"/>
      </w:numPr>
      <w:tabs>
        <w:tab w:val="left" w:pos="1418"/>
      </w:tabs>
    </w:pPr>
  </w:style>
  <w:style w:type="paragraph" w:customStyle="1" w:styleId="Alphabet2">
    <w:name w:val="Alphabet 2"/>
    <w:basedOn w:val="Normal"/>
    <w:qFormat/>
    <w:rsid w:val="000A13F7"/>
    <w:pPr>
      <w:numPr>
        <w:ilvl w:val="1"/>
        <w:numId w:val="17"/>
      </w:numPr>
    </w:pPr>
  </w:style>
  <w:style w:type="paragraph" w:customStyle="1" w:styleId="Alphabet3">
    <w:name w:val="Alphabet 3"/>
    <w:basedOn w:val="Normal"/>
    <w:qFormat/>
    <w:rsid w:val="000A13F7"/>
    <w:pPr>
      <w:numPr>
        <w:ilvl w:val="2"/>
        <w:numId w:val="17"/>
      </w:numPr>
    </w:pPr>
  </w:style>
  <w:style w:type="paragraph" w:customStyle="1" w:styleId="Alphabet4">
    <w:name w:val="Alphabet 4"/>
    <w:basedOn w:val="Normal"/>
    <w:qFormat/>
    <w:rsid w:val="000A13F7"/>
    <w:pPr>
      <w:numPr>
        <w:ilvl w:val="3"/>
        <w:numId w:val="17"/>
      </w:numPr>
      <w:tabs>
        <w:tab w:val="left" w:pos="3402"/>
      </w:tabs>
    </w:pPr>
  </w:style>
  <w:style w:type="paragraph" w:customStyle="1" w:styleId="Alphabet5">
    <w:name w:val="Alphabet 5"/>
    <w:basedOn w:val="Normal"/>
    <w:qFormat/>
    <w:rsid w:val="000A13F7"/>
    <w:pPr>
      <w:numPr>
        <w:ilvl w:val="4"/>
        <w:numId w:val="17"/>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 w:type="paragraph" w:customStyle="1" w:styleId="Level1Heading">
    <w:name w:val="Level 1 Heading"/>
    <w:basedOn w:val="BodyText"/>
    <w:next w:val="Level2Number"/>
    <w:rsid w:val="00945DA1"/>
    <w:pPr>
      <w:keepNext/>
      <w:numPr>
        <w:numId w:val="26"/>
      </w:numPr>
      <w:tabs>
        <w:tab w:val="clear" w:pos="0"/>
      </w:tabs>
      <w:suppressAutoHyphens w:val="0"/>
      <w:outlineLvl w:val="0"/>
    </w:pPr>
    <w:rPr>
      <w:rFonts w:eastAsia="Arial"/>
      <w:b/>
      <w:szCs w:val="20"/>
    </w:rPr>
  </w:style>
  <w:style w:type="paragraph" w:customStyle="1" w:styleId="Level2Number">
    <w:name w:val="Level 2 Number"/>
    <w:basedOn w:val="BodyText"/>
    <w:rsid w:val="00945DA1"/>
    <w:pPr>
      <w:numPr>
        <w:ilvl w:val="1"/>
        <w:numId w:val="26"/>
      </w:numPr>
      <w:tabs>
        <w:tab w:val="clear" w:pos="0"/>
      </w:tabs>
      <w:suppressAutoHyphens w:val="0"/>
      <w:outlineLvl w:val="1"/>
    </w:pPr>
    <w:rPr>
      <w:rFonts w:eastAsia="Arial"/>
      <w:szCs w:val="20"/>
    </w:rPr>
  </w:style>
  <w:style w:type="paragraph" w:customStyle="1" w:styleId="Level3Number">
    <w:name w:val="Level 3 Number"/>
    <w:basedOn w:val="BodyText"/>
    <w:rsid w:val="00945DA1"/>
    <w:pPr>
      <w:numPr>
        <w:ilvl w:val="2"/>
        <w:numId w:val="26"/>
      </w:numPr>
      <w:tabs>
        <w:tab w:val="clear" w:pos="0"/>
      </w:tabs>
      <w:suppressAutoHyphens w:val="0"/>
      <w:outlineLvl w:val="2"/>
    </w:pPr>
    <w:rPr>
      <w:rFonts w:eastAsia="Arial"/>
      <w:szCs w:val="20"/>
    </w:rPr>
  </w:style>
  <w:style w:type="paragraph" w:customStyle="1" w:styleId="Level4Number">
    <w:name w:val="Level 4 Number"/>
    <w:basedOn w:val="Normal"/>
    <w:rsid w:val="00945DA1"/>
    <w:pPr>
      <w:numPr>
        <w:ilvl w:val="3"/>
        <w:numId w:val="26"/>
      </w:numPr>
      <w:suppressAutoHyphens w:val="0"/>
      <w:outlineLvl w:val="3"/>
    </w:pPr>
    <w:rPr>
      <w:rFonts w:eastAsia="Arial" w:cs="Arial"/>
    </w:rPr>
  </w:style>
  <w:style w:type="paragraph" w:customStyle="1" w:styleId="Level5Number">
    <w:name w:val="Level 5 Number"/>
    <w:basedOn w:val="BodyText"/>
    <w:rsid w:val="00945DA1"/>
    <w:pPr>
      <w:numPr>
        <w:ilvl w:val="4"/>
        <w:numId w:val="26"/>
      </w:numPr>
      <w:tabs>
        <w:tab w:val="clear" w:pos="0"/>
      </w:tabs>
      <w:suppressAutoHyphens w:val="0"/>
      <w:outlineLvl w:val="4"/>
    </w:pPr>
    <w:rPr>
      <w:rFonts w:eastAsia="Arial"/>
      <w:szCs w:val="20"/>
    </w:rPr>
  </w:style>
  <w:style w:type="paragraph" w:customStyle="1" w:styleId="Level6Number">
    <w:name w:val="Level 6 Number"/>
    <w:basedOn w:val="BodyText"/>
    <w:rsid w:val="00945DA1"/>
    <w:pPr>
      <w:numPr>
        <w:ilvl w:val="5"/>
        <w:numId w:val="26"/>
      </w:numPr>
      <w:tabs>
        <w:tab w:val="clear" w:pos="0"/>
      </w:tabs>
      <w:suppressAutoHyphens w:val="0"/>
      <w:outlineLvl w:val="5"/>
    </w:pPr>
    <w:rPr>
      <w:rFonts w:eastAsia="Arial"/>
      <w:szCs w:val="20"/>
    </w:rPr>
  </w:style>
  <w:style w:type="paragraph" w:customStyle="1" w:styleId="Level7Number">
    <w:name w:val="Level 7 Number"/>
    <w:basedOn w:val="BodyText"/>
    <w:rsid w:val="00945DA1"/>
    <w:pPr>
      <w:numPr>
        <w:ilvl w:val="6"/>
        <w:numId w:val="26"/>
      </w:numPr>
      <w:tabs>
        <w:tab w:val="clear" w:pos="0"/>
      </w:tabs>
      <w:suppressAutoHyphens w:val="0"/>
      <w:outlineLvl w:val="6"/>
    </w:pPr>
    <w:rPr>
      <w:rFonts w:eastAsia="Arial"/>
      <w:szCs w:val="20"/>
    </w:rPr>
  </w:style>
  <w:style w:type="paragraph" w:customStyle="1" w:styleId="Level8Number">
    <w:name w:val="Level 8 Number"/>
    <w:basedOn w:val="BodyText"/>
    <w:rsid w:val="00945DA1"/>
    <w:pPr>
      <w:numPr>
        <w:ilvl w:val="7"/>
        <w:numId w:val="26"/>
      </w:numPr>
      <w:tabs>
        <w:tab w:val="clear" w:pos="0"/>
      </w:tabs>
      <w:suppressAutoHyphens w:val="0"/>
      <w:outlineLvl w:val="7"/>
    </w:pPr>
    <w:rPr>
      <w:rFonts w:eastAsia="Arial"/>
      <w:szCs w:val="20"/>
    </w:rPr>
  </w:style>
  <w:style w:type="paragraph" w:customStyle="1" w:styleId="Level9Number">
    <w:name w:val="Level 9 Number"/>
    <w:basedOn w:val="BodyText"/>
    <w:rsid w:val="00945DA1"/>
    <w:pPr>
      <w:numPr>
        <w:ilvl w:val="8"/>
        <w:numId w:val="26"/>
      </w:numPr>
      <w:tabs>
        <w:tab w:val="clear" w:pos="0"/>
      </w:tabs>
      <w:suppressAutoHyphens w:val="0"/>
      <w:outlineLvl w:val="8"/>
    </w:pPr>
    <w:rPr>
      <w:rFonts w:eastAsia="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506418">
      <w:bodyDiv w:val="1"/>
      <w:marLeft w:val="0"/>
      <w:marRight w:val="0"/>
      <w:marTop w:val="0"/>
      <w:marBottom w:val="0"/>
      <w:divBdr>
        <w:top w:val="none" w:sz="0" w:space="0" w:color="auto"/>
        <w:left w:val="none" w:sz="0" w:space="0" w:color="auto"/>
        <w:bottom w:val="none" w:sz="0" w:space="0" w:color="auto"/>
        <w:right w:val="none" w:sz="0" w:space="0" w:color="auto"/>
      </w:divBdr>
    </w:div>
    <w:div w:id="704908564">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gpsmember.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S_BLANK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490F0-0A2E-42A7-A38C-9DCC8134C27E}">
  <ds:schemaRefs>
    <ds:schemaRef ds:uri="http://schemas.microsoft.com/sharepoint/events"/>
  </ds:schemaRefs>
</ds:datastoreItem>
</file>

<file path=customXml/itemProps2.xml><?xml version="1.0" encoding="utf-8"?>
<ds:datastoreItem xmlns:ds="http://schemas.openxmlformats.org/officeDocument/2006/customXml" ds:itemID="{5C4B2538-A40D-45F0-850B-0C099E978E96}">
  <ds:schemaRefs>
    <ds:schemaRef ds:uri="http://schemas.microsoft.com/sharepoint/v3/contenttype/forms"/>
  </ds:schemaRefs>
</ds:datastoreItem>
</file>

<file path=customXml/itemProps3.xml><?xml version="1.0" encoding="utf-8"?>
<ds:datastoreItem xmlns:ds="http://schemas.openxmlformats.org/officeDocument/2006/customXml" ds:itemID="{794406E2-F495-49CA-8E1A-51A0C6DA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WS_BLANK2</Template>
  <TotalTime>63</TotalTime>
  <Pages>1</Pages>
  <Words>7580</Words>
  <Characters>39057</Characters>
  <Application>Microsoft Office Word</Application>
  <DocSecurity>0</DocSecurity>
  <Lines>1859</Lines>
  <Paragraphs>575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Author</cp:lastModifiedBy>
  <cp:revision>20</cp:revision>
  <cp:lastPrinted>2018-10-25T11:09:00Z</cp:lastPrinted>
  <dcterms:created xsi:type="dcterms:W3CDTF">2021-09-23T13:27:00Z</dcterms:created>
  <dcterms:modified xsi:type="dcterms:W3CDTF">2021-12-15T09:57:00Z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33489/6/Krisztina Kovacs060917122837.docx</vt:lpwstr>
  </property>
  <property fmtid="{D5CDD505-2E9C-101B-9397-08002B2CF9AE}" pid="3" name="WSVersion">
    <vt:lpwstr>VN 1 060917 12-28-37</vt:lpwstr>
  </property>
  <property fmtid="{D5CDD505-2E9C-101B-9397-08002B2CF9AE}" pid="4" name="ContentType">
    <vt:lpwstr>WSLaw Document</vt:lpwstr>
  </property>
  <property fmtid="{D5CDD505-2E9C-101B-9397-08002B2CF9AE}" pid="5" name="ContentTypeId">
    <vt:lpwstr>0x010100776D10CC9E0943CEA6FE18350BDDD96C9900277FD448050E454EB50163EEC6406269</vt:lpwstr>
  </property>
  <property fmtid="{D5CDD505-2E9C-101B-9397-08002B2CF9AE}" pid="6" name="NDFile">
    <vt:lpwstr>School - Template Support Staf~</vt:lpwstr>
  </property>
  <property fmtid="{D5CDD505-2E9C-101B-9397-08002B2CF9AE}" pid="7" name="NDCM">
    <vt:lpwstr>33489/00006/</vt:lpwstr>
  </property>
</Properties>
</file>