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E554E" w:rsidR="004E554E" w:rsidP="00BA0845" w:rsidRDefault="004E554E" w14:paraId="578B6E8C" w14:textId="77777777">
      <w:pPr>
        <w:framePr w:w="1628" w:h="627" w:hSpace="181" w:wrap="around" w:hAnchor="page" w:vAnchor="page" w:x="9537" w:y="2056"/>
        <w:pBdr>
          <w:top w:val="single" w:color="FFFFFF" w:sz="6" w:space="7"/>
          <w:left w:val="single" w:color="FFFFFF" w:sz="6" w:space="7"/>
          <w:bottom w:val="single" w:color="FFFFFF" w:sz="6" w:space="7"/>
          <w:right w:val="single" w:color="FFFFFF" w:sz="6" w:space="7"/>
        </w:pBdr>
        <w:shd w:val="solid" w:color="FFFFFF" w:fill="FFFFFF"/>
        <w:rPr>
          <w:rFonts w:ascii="Source Sans Pro" w:hAnsi="Source Sans Pro" w:cs="Calibri"/>
          <w:sz w:val="22"/>
          <w:szCs w:val="22"/>
        </w:rPr>
      </w:pPr>
    </w:p>
    <w:p w:rsidR="0005300F" w:rsidP="003D6384" w:rsidRDefault="0005300F" w14:paraId="02098298" w14:textId="77777777">
      <w:pPr>
        <w:rPr>
          <w:rFonts w:ascii="Source Sans Pro SemiBold" w:hAnsi="Source Sans Pro SemiBold" w:cs="Calibri"/>
          <w:sz w:val="22"/>
        </w:rPr>
      </w:pPr>
      <w:bookmarkStart w:name="Person" w:id="0"/>
      <w:bookmarkStart w:name="Foldmark" w:id="1"/>
      <w:bookmarkStart w:name="Jobtitle" w:id="2"/>
      <w:bookmarkStart w:name="Jobtitle2" w:id="3"/>
      <w:bookmarkEnd w:id="0"/>
      <w:bookmarkEnd w:id="1"/>
      <w:bookmarkEnd w:id="2"/>
      <w:bookmarkEnd w:id="3"/>
    </w:p>
    <w:p w:rsidRPr="004E554E" w:rsidR="0005300F" w:rsidP="0005300F" w:rsidRDefault="0005300F" w14:paraId="492E284B" w14:textId="77777777">
      <w:pPr>
        <w:framePr w:w="2373" w:h="1411" w:hSpace="181" w:wrap="around" w:hAnchor="page" w:vAnchor="page" w:x="8415" w:y="1591"/>
        <w:pBdr>
          <w:top w:val="single" w:color="FFFFFF" w:sz="6" w:space="7"/>
          <w:left w:val="single" w:color="FFFFFF" w:sz="6" w:space="7"/>
          <w:bottom w:val="single" w:color="FFFFFF" w:sz="6" w:space="7"/>
          <w:right w:val="single" w:color="FFFFFF" w:sz="6" w:space="7"/>
        </w:pBdr>
        <w:shd w:val="solid" w:color="FFFFFF" w:fill="FFFFFF"/>
        <w:jc w:val="right"/>
        <w:rPr>
          <w:rFonts w:ascii="Source Sans Pro SemiBold" w:hAnsi="Source Sans Pro SemiBold" w:cs="Calibri"/>
          <w:sz w:val="22"/>
          <w:szCs w:val="22"/>
        </w:rPr>
      </w:pPr>
      <w:r w:rsidRPr="004E554E">
        <w:rPr>
          <w:rFonts w:ascii="Source Sans Pro SemiBold" w:hAnsi="Source Sans Pro SemiBold" w:cs="Calibri"/>
          <w:sz w:val="22"/>
          <w:szCs w:val="22"/>
        </w:rPr>
        <w:t>National SIAMS Team</w:t>
      </w:r>
    </w:p>
    <w:p w:rsidRPr="004E554E" w:rsidR="0005300F" w:rsidP="0005300F" w:rsidRDefault="0005300F" w14:paraId="0ACC8FE1" w14:textId="77777777">
      <w:pPr>
        <w:framePr w:w="2373" w:h="1411" w:hSpace="181" w:wrap="around" w:hAnchor="page" w:vAnchor="page" w:x="8415" w:y="1591"/>
        <w:pBdr>
          <w:top w:val="single" w:color="FFFFFF" w:sz="6" w:space="7"/>
          <w:left w:val="single" w:color="FFFFFF" w:sz="6" w:space="7"/>
          <w:bottom w:val="single" w:color="FFFFFF" w:sz="6" w:space="7"/>
          <w:right w:val="single" w:color="FFFFFF" w:sz="6" w:space="7"/>
        </w:pBdr>
        <w:shd w:val="solid" w:color="FFFFFF" w:fill="FFFFFF"/>
        <w:rPr>
          <w:rFonts w:ascii="Source Sans Pro" w:hAnsi="Source Sans Pro" w:cs="Calibri"/>
          <w:sz w:val="22"/>
          <w:szCs w:val="22"/>
        </w:rPr>
      </w:pPr>
    </w:p>
    <w:p w:rsidR="0005300F" w:rsidP="56DDD1C5" w:rsidRDefault="0005300F" w14:paraId="54D1E248" w14:textId="31506708">
      <w:pPr>
        <w:pBdr>
          <w:top w:val="single" w:color="FFFFFF" w:sz="6" w:space="7"/>
          <w:left w:val="single" w:color="FFFFFF" w:sz="6" w:space="7"/>
          <w:bottom w:val="single" w:color="FFFFFF" w:sz="6" w:space="7"/>
          <w:right w:val="single" w:color="FFFFFF" w:sz="6" w:space="7"/>
        </w:pBdr>
        <w:shd w:val="clear" w:color="auto" w:fill="FFFFFF" w:themeFill="background1"/>
        <w:jc w:val="right"/>
        <w:rPr>
          <w:rFonts w:ascii="Source Sans Pro" w:hAnsi="Source Sans Pro" w:cs="Calibri"/>
          <w:noProof/>
          <w:sz w:val="22"/>
          <w:szCs w:val="22"/>
        </w:rPr>
      </w:pPr>
      <w:r w:rsidRPr="56DDD1C5" w:rsidR="399D756E">
        <w:rPr>
          <w:rFonts w:ascii="Source Sans Pro" w:hAnsi="Source Sans Pro" w:cs="Calibri"/>
          <w:noProof/>
          <w:sz w:val="22"/>
          <w:szCs w:val="22"/>
        </w:rPr>
        <w:t>DD/MM/YY</w:t>
      </w:r>
    </w:p>
    <w:p w:rsidR="0005300F" w:rsidP="003D6384" w:rsidRDefault="0005300F" w14:paraId="2051E94B" w14:textId="77777777">
      <w:pPr>
        <w:rPr>
          <w:rFonts w:ascii="Source Sans Pro SemiBold" w:hAnsi="Source Sans Pro SemiBold" w:cs="Calibri"/>
          <w:sz w:val="22"/>
        </w:rPr>
      </w:pPr>
    </w:p>
    <w:p w:rsidR="0005300F" w:rsidP="003D6384" w:rsidRDefault="0005300F" w14:paraId="32B29627" w14:textId="77777777">
      <w:pPr>
        <w:rPr>
          <w:rFonts w:ascii="Source Sans Pro SemiBold" w:hAnsi="Source Sans Pro SemiBold" w:cs="Calibri"/>
          <w:sz w:val="22"/>
        </w:rPr>
      </w:pPr>
    </w:p>
    <w:p w:rsidR="0005300F" w:rsidP="003D6384" w:rsidRDefault="0005300F" w14:paraId="47E35DC8" w14:textId="77777777">
      <w:pPr>
        <w:rPr>
          <w:rFonts w:ascii="Source Sans Pro SemiBold" w:hAnsi="Source Sans Pro SemiBold" w:cs="Calibri"/>
          <w:sz w:val="22"/>
        </w:rPr>
      </w:pPr>
    </w:p>
    <w:p w:rsidR="0005300F" w:rsidP="003D6384" w:rsidRDefault="0005300F" w14:paraId="57A95FC0" w14:textId="77777777">
      <w:pPr>
        <w:rPr>
          <w:rFonts w:ascii="Source Sans Pro SemiBold" w:hAnsi="Source Sans Pro SemiBold" w:cs="Calibri"/>
          <w:sz w:val="22"/>
        </w:rPr>
      </w:pPr>
    </w:p>
    <w:p w:rsidR="00BA0845" w:rsidP="0005300F" w:rsidRDefault="00BA0845" w14:paraId="03E32420" w14:textId="77777777">
      <w:pPr>
        <w:rPr>
          <w:rFonts w:ascii="Source Sans Pro SemiBold" w:hAnsi="Source Sans Pro SemiBold" w:cs="Calibri"/>
          <w:sz w:val="22"/>
        </w:rPr>
      </w:pPr>
    </w:p>
    <w:p w:rsidRPr="008C1F28" w:rsidR="003D6384" w:rsidP="7EDA70F3" w:rsidRDefault="003D6384" w14:paraId="3F1990AB" w14:textId="299CB15B">
      <w:pPr>
        <w:jc w:val="center"/>
        <w:rPr>
          <w:rFonts w:ascii="Source Sans Pro SemiBold" w:hAnsi="Source Sans Pro SemiBold" w:cs="Calibri"/>
          <w:sz w:val="22"/>
          <w:szCs w:val="22"/>
        </w:rPr>
      </w:pPr>
      <w:r w:rsidRPr="56DDD1C5" w:rsidR="003D6384">
        <w:rPr>
          <w:rFonts w:ascii="Source Sans Pro SemiBold" w:hAnsi="Source Sans Pro SemiBold" w:cs="Calibri"/>
          <w:sz w:val="22"/>
          <w:szCs w:val="22"/>
        </w:rPr>
        <w:t xml:space="preserve">Statutory Inspection of Anglican and Methodist Schools (SIAMS) </w:t>
      </w:r>
      <w:r w:rsidRPr="56DDD1C5" w:rsidR="0005300F">
        <w:rPr>
          <w:rFonts w:ascii="Source Sans Pro SemiBold" w:hAnsi="Source Sans Pro SemiBold" w:cs="Calibri"/>
          <w:sz w:val="22"/>
          <w:szCs w:val="22"/>
        </w:rPr>
        <w:t>I</w:t>
      </w:r>
      <w:r w:rsidRPr="56DDD1C5" w:rsidR="003D6384">
        <w:rPr>
          <w:rFonts w:ascii="Source Sans Pro SemiBold" w:hAnsi="Source Sans Pro SemiBold" w:cs="Calibri"/>
          <w:sz w:val="22"/>
          <w:szCs w:val="22"/>
        </w:rPr>
        <w:t xml:space="preserve">nspection of </w:t>
      </w:r>
      <w:r w:rsidRPr="56DDD1C5" w:rsidR="24BB6685">
        <w:rPr>
          <w:rFonts w:ascii="Source Sans Pro SemiBold" w:hAnsi="Source Sans Pro SemiBold" w:cs="Calibri"/>
          <w:sz w:val="22"/>
          <w:szCs w:val="22"/>
        </w:rPr>
        <w:t>XXX</w:t>
      </w:r>
      <w:r w:rsidRPr="56DDD1C5" w:rsidR="003D6384">
        <w:rPr>
          <w:rFonts w:ascii="Source Sans Pro SemiBold" w:hAnsi="Source Sans Pro SemiBold" w:cs="Calibri"/>
          <w:sz w:val="22"/>
          <w:szCs w:val="22"/>
        </w:rPr>
        <w:t xml:space="preserve"> </w:t>
      </w:r>
      <w:r w:rsidRPr="56DDD1C5" w:rsidR="003D6384">
        <w:rPr>
          <w:rFonts w:ascii="Source Sans Pro SemiBold" w:hAnsi="Source Sans Pro SemiBold" w:cs="Calibri"/>
          <w:sz w:val="22"/>
          <w:szCs w:val="22"/>
        </w:rPr>
        <w:t>School</w:t>
      </w:r>
    </w:p>
    <w:p w:rsidRPr="008C1F28" w:rsidR="003D6384" w:rsidP="003D6384" w:rsidRDefault="003D6384" w14:paraId="52CFB761" w14:textId="77777777">
      <w:pPr>
        <w:rPr>
          <w:rFonts w:ascii="Source Sans Pro SemiBold" w:hAnsi="Source Sans Pro SemiBold" w:cs="Calibri"/>
          <w:sz w:val="22"/>
        </w:rPr>
      </w:pPr>
    </w:p>
    <w:p w:rsidR="0005300F" w:rsidP="003D6384" w:rsidRDefault="0005300F" w14:paraId="44EF02FE" w14:textId="77777777">
      <w:pPr>
        <w:rPr>
          <w:rFonts w:ascii="Source Sans Pro SemiBold" w:hAnsi="Source Sans Pro SemiBold" w:cs="Calibri"/>
          <w:sz w:val="21"/>
          <w:szCs w:val="21"/>
        </w:rPr>
      </w:pPr>
    </w:p>
    <w:p w:rsidRPr="008C1F28" w:rsidR="00F75805" w:rsidP="003D6384" w:rsidRDefault="003D6384" w14:paraId="3D7C8F8A" w14:textId="01861F3A">
      <w:pPr>
        <w:rPr>
          <w:rFonts w:ascii="Source Sans Pro SemiBold" w:hAnsi="Source Sans Pro SemiBold" w:cs="Calibri"/>
          <w:sz w:val="21"/>
          <w:szCs w:val="21"/>
        </w:rPr>
      </w:pPr>
      <w:r w:rsidRPr="56DDD1C5" w:rsidR="003D6384">
        <w:rPr>
          <w:rFonts w:ascii="Source Sans Pro SemiBold" w:hAnsi="Source Sans Pro SemiBold" w:cs="Calibri"/>
          <w:sz w:val="21"/>
          <w:szCs w:val="21"/>
        </w:rPr>
        <w:t xml:space="preserve">Letter from </w:t>
      </w:r>
      <w:r w:rsidRPr="56DDD1C5" w:rsidR="18A97BC3">
        <w:rPr>
          <w:rFonts w:ascii="Source Sans Pro SemiBold" w:hAnsi="Source Sans Pro SemiBold" w:cs="Calibri"/>
          <w:sz w:val="21"/>
          <w:szCs w:val="21"/>
        </w:rPr>
        <w:t>XXX</w:t>
      </w:r>
      <w:r w:rsidRPr="56DDD1C5" w:rsidR="003D6384">
        <w:rPr>
          <w:rFonts w:ascii="Source Sans Pro SemiBold" w:hAnsi="Source Sans Pro SemiBold" w:cs="Calibri"/>
          <w:sz w:val="21"/>
          <w:szCs w:val="21"/>
        </w:rPr>
        <w:t xml:space="preserve">, SIAMS Inspector </w:t>
      </w:r>
    </w:p>
    <w:p w:rsidRPr="00915764" w:rsidR="00F75805" w:rsidRDefault="00F75805" w14:paraId="6E9B73DA" w14:textId="77777777">
      <w:pPr>
        <w:rPr>
          <w:rFonts w:ascii="Source Sans Pro" w:hAnsi="Source Sans Pro" w:cs="Calibri"/>
          <w:sz w:val="21"/>
          <w:szCs w:val="21"/>
        </w:rPr>
      </w:pPr>
    </w:p>
    <w:p w:rsidRPr="00915764" w:rsidR="003D6384" w:rsidP="00A454D5" w:rsidRDefault="003D6384" w14:paraId="377C180B" w14:textId="2AF15203">
      <w:pPr>
        <w:spacing w:line="276" w:lineRule="auto"/>
        <w:rPr>
          <w:rFonts w:ascii="Source Sans Pro" w:hAnsi="Source Sans Pro" w:cs="Calibri"/>
          <w:sz w:val="21"/>
          <w:szCs w:val="21"/>
        </w:rPr>
      </w:pPr>
      <w:r w:rsidRPr="003D6384">
        <w:rPr>
          <w:rFonts w:ascii="Source Sans Pro" w:hAnsi="Source Sans Pro" w:cs="Calibri"/>
          <w:sz w:val="21"/>
          <w:szCs w:val="21"/>
        </w:rPr>
        <w:t xml:space="preserve">Dear </w:t>
      </w:r>
      <w:r w:rsidR="00A454D5">
        <w:rPr>
          <w:rFonts w:ascii="Source Sans Pro" w:hAnsi="Source Sans Pro" w:cs="Calibri"/>
          <w:sz w:val="21"/>
          <w:szCs w:val="21"/>
        </w:rPr>
        <w:t>P</w:t>
      </w:r>
      <w:r w:rsidRPr="003D6384">
        <w:rPr>
          <w:rFonts w:ascii="Source Sans Pro" w:hAnsi="Source Sans Pro" w:cs="Calibri"/>
          <w:sz w:val="21"/>
          <w:szCs w:val="21"/>
        </w:rPr>
        <w:t xml:space="preserve">arents and </w:t>
      </w:r>
      <w:r w:rsidR="00A454D5">
        <w:rPr>
          <w:rFonts w:ascii="Source Sans Pro" w:hAnsi="Source Sans Pro" w:cs="Calibri"/>
          <w:sz w:val="21"/>
          <w:szCs w:val="21"/>
        </w:rPr>
        <w:t>C</w:t>
      </w:r>
      <w:r w:rsidRPr="003D6384">
        <w:rPr>
          <w:rFonts w:ascii="Source Sans Pro" w:hAnsi="Source Sans Pro" w:cs="Calibri"/>
          <w:sz w:val="21"/>
          <w:szCs w:val="21"/>
        </w:rPr>
        <w:t>arers,</w:t>
      </w:r>
    </w:p>
    <w:p w:rsidRPr="003D6384" w:rsidR="003D6384" w:rsidP="00A454D5" w:rsidRDefault="003D6384" w14:paraId="18431A9D" w14:textId="77777777">
      <w:pPr>
        <w:spacing w:line="276" w:lineRule="auto"/>
        <w:rPr>
          <w:rFonts w:ascii="Source Sans Pro" w:hAnsi="Source Sans Pro" w:cs="Calibri"/>
          <w:sz w:val="12"/>
          <w:szCs w:val="12"/>
        </w:rPr>
      </w:pPr>
    </w:p>
    <w:p w:rsidRPr="003D6384" w:rsidR="003D6384" w:rsidP="00A454D5" w:rsidRDefault="003D6384" w14:paraId="2EB336CA" w14:textId="77777777">
      <w:pPr>
        <w:spacing w:line="276" w:lineRule="auto"/>
        <w:rPr>
          <w:rFonts w:ascii="Source Sans Pro" w:hAnsi="Source Sans Pro" w:cs="Calibri"/>
          <w:sz w:val="21"/>
          <w:szCs w:val="21"/>
        </w:rPr>
      </w:pPr>
      <w:r w:rsidRPr="003D6384">
        <w:rPr>
          <w:rFonts w:ascii="Source Sans Pro" w:hAnsi="Source Sans Pro" w:cs="Calibri"/>
          <w:sz w:val="21"/>
          <w:szCs w:val="21"/>
        </w:rPr>
        <w:t xml:space="preserve">All Church of England and Methodist schools are inspected approximately every five years by a SIAMS inspector from the Church of England, although there has been some delay to our inspections due to Covid. </w:t>
      </w:r>
    </w:p>
    <w:p w:rsidRPr="003D6384" w:rsidR="003D6384" w:rsidP="00A454D5" w:rsidRDefault="003D6384" w14:paraId="2C49A03A" w14:textId="77777777">
      <w:pPr>
        <w:spacing w:line="276" w:lineRule="auto"/>
        <w:rPr>
          <w:rFonts w:ascii="Source Sans Pro" w:hAnsi="Source Sans Pro" w:cs="Calibri"/>
          <w:sz w:val="12"/>
          <w:szCs w:val="12"/>
        </w:rPr>
      </w:pPr>
    </w:p>
    <w:p w:rsidRPr="003D6384" w:rsidR="003D6384" w:rsidP="00A454D5" w:rsidRDefault="003D6384" w14:paraId="1F94976E" w14:textId="566AC0FA">
      <w:pPr>
        <w:spacing w:line="276" w:lineRule="auto"/>
        <w:rPr>
          <w:rFonts w:ascii="Source Sans Pro" w:hAnsi="Source Sans Pro" w:cs="Calibri"/>
          <w:sz w:val="21"/>
          <w:szCs w:val="21"/>
        </w:rPr>
      </w:pPr>
      <w:r w:rsidRPr="56DDD1C5" w:rsidR="003D6384">
        <w:rPr>
          <w:rFonts w:ascii="Source Sans Pro" w:hAnsi="Source Sans Pro" w:cs="Calibri"/>
          <w:sz w:val="21"/>
          <w:szCs w:val="21"/>
        </w:rPr>
        <w:t xml:space="preserve">I will be inspecting your child’s school on </w:t>
      </w:r>
      <w:r w:rsidRPr="56DDD1C5" w:rsidR="271A918B">
        <w:rPr>
          <w:rFonts w:ascii="Source Sans Pro" w:hAnsi="Source Sans Pro" w:cs="Calibri"/>
          <w:sz w:val="21"/>
          <w:szCs w:val="21"/>
        </w:rPr>
        <w:t>DD/MM/YY.</w:t>
      </w:r>
      <w:r w:rsidRPr="56DDD1C5" w:rsidR="003D6384">
        <w:rPr>
          <w:rFonts w:ascii="Source Sans Pro" w:hAnsi="Source Sans Pro" w:cs="Calibri"/>
          <w:sz w:val="21"/>
          <w:szCs w:val="21"/>
        </w:rPr>
        <w:t xml:space="preserve"> </w:t>
      </w:r>
    </w:p>
    <w:p w:rsidRPr="003D6384" w:rsidR="003D6384" w:rsidP="00A454D5" w:rsidRDefault="003D6384" w14:paraId="22821FF1" w14:textId="77777777">
      <w:pPr>
        <w:spacing w:line="276" w:lineRule="auto"/>
        <w:rPr>
          <w:rFonts w:ascii="Source Sans Pro" w:hAnsi="Source Sans Pro" w:cs="Calibri"/>
          <w:sz w:val="12"/>
          <w:szCs w:val="12"/>
        </w:rPr>
      </w:pPr>
    </w:p>
    <w:p w:rsidRPr="003D6384" w:rsidR="003D6384" w:rsidP="00BA0845" w:rsidRDefault="003D6384" w14:paraId="7510373D" w14:textId="138FD7AC">
      <w:pPr>
        <w:spacing w:line="276" w:lineRule="auto"/>
        <w:rPr>
          <w:rFonts w:ascii="Source Sans Pro" w:hAnsi="Source Sans Pro" w:cs="Calibri"/>
          <w:sz w:val="21"/>
          <w:szCs w:val="21"/>
        </w:rPr>
      </w:pPr>
      <w:r w:rsidRPr="003D6384">
        <w:rPr>
          <w:rFonts w:ascii="Source Sans Pro" w:hAnsi="Source Sans Pro" w:cs="Calibri"/>
          <w:sz w:val="21"/>
          <w:szCs w:val="21"/>
        </w:rPr>
        <w:t xml:space="preserve">A SIAMS inspection is an opportunity to highlight the impact that the school’s Christian vision has on the flourishing of the whole school community. </w:t>
      </w:r>
    </w:p>
    <w:p w:rsidRPr="003D6384" w:rsidR="003D6384" w:rsidP="00A454D5" w:rsidRDefault="003D6384" w14:paraId="0A24256F" w14:textId="77777777">
      <w:pPr>
        <w:spacing w:line="276" w:lineRule="auto"/>
        <w:rPr>
          <w:rFonts w:ascii="Source Sans Pro" w:hAnsi="Source Sans Pro" w:cs="Calibri"/>
          <w:sz w:val="12"/>
          <w:szCs w:val="12"/>
        </w:rPr>
      </w:pPr>
    </w:p>
    <w:p w:rsidRPr="003D6384" w:rsidR="003D6384" w:rsidP="00770F2C" w:rsidRDefault="003D6384" w14:paraId="022EE0D8" w14:textId="3FBCE1E4">
      <w:pPr>
        <w:spacing w:line="276" w:lineRule="auto"/>
        <w:rPr>
          <w:rFonts w:ascii="Source Sans Pro" w:hAnsi="Source Sans Pro" w:cs="Calibri"/>
          <w:sz w:val="21"/>
          <w:szCs w:val="21"/>
        </w:rPr>
      </w:pPr>
      <w:r w:rsidRPr="003D6384">
        <w:rPr>
          <w:rFonts w:ascii="Source Sans Pro" w:hAnsi="Source Sans Pro" w:cs="Calibri"/>
          <w:sz w:val="21"/>
          <w:szCs w:val="21"/>
        </w:rPr>
        <w:t>As part of my evidence-gathering I will speak with a range of people from within the school community. It is likely that I will speak with some of you on the inspection day.</w:t>
      </w:r>
    </w:p>
    <w:p w:rsidRPr="003D6384" w:rsidR="003D6384" w:rsidP="00A454D5" w:rsidRDefault="003D6384" w14:paraId="5B747983" w14:textId="77777777">
      <w:pPr>
        <w:spacing w:line="276" w:lineRule="auto"/>
        <w:rPr>
          <w:rFonts w:ascii="Source Sans Pro" w:hAnsi="Source Sans Pro" w:cs="Calibri"/>
          <w:sz w:val="12"/>
          <w:szCs w:val="12"/>
        </w:rPr>
      </w:pPr>
    </w:p>
    <w:p w:rsidR="00770F2C" w:rsidP="00A454D5" w:rsidRDefault="003D6384" w14:paraId="1DB80887" w14:textId="25926707">
      <w:pPr>
        <w:spacing w:line="276" w:lineRule="auto"/>
        <w:rPr>
          <w:rFonts w:ascii="Source Sans Pro" w:hAnsi="Source Sans Pro" w:cs="Calibri"/>
          <w:sz w:val="21"/>
          <w:szCs w:val="21"/>
        </w:rPr>
      </w:pPr>
      <w:r w:rsidRPr="56DDD1C5" w:rsidR="003D6384">
        <w:rPr>
          <w:rFonts w:ascii="Source Sans Pro" w:hAnsi="Source Sans Pro" w:cs="Calibri"/>
          <w:sz w:val="21"/>
          <w:szCs w:val="21"/>
        </w:rPr>
        <w:t xml:space="preserve">Following the inspection, I will </w:t>
      </w:r>
      <w:r w:rsidRPr="56DDD1C5" w:rsidR="003D6384">
        <w:rPr>
          <w:rFonts w:ascii="Source Sans Pro" w:hAnsi="Source Sans Pro" w:cs="Calibri"/>
          <w:sz w:val="21"/>
          <w:szCs w:val="21"/>
        </w:rPr>
        <w:t>write</w:t>
      </w:r>
      <w:r w:rsidRPr="56DDD1C5" w:rsidR="003D6384">
        <w:rPr>
          <w:rFonts w:ascii="Source Sans Pro" w:hAnsi="Source Sans Pro" w:cs="Calibri"/>
          <w:sz w:val="21"/>
          <w:szCs w:val="21"/>
        </w:rPr>
        <w:t xml:space="preserve"> a report. Once the report has been finalised it will be published, and the inspection findings will be shared with you. This will be approximately three weeks after the inspection. The report will celebrate all that is special about the </w:t>
      </w:r>
      <w:r w:rsidRPr="56DDD1C5" w:rsidR="003D6384">
        <w:rPr>
          <w:rFonts w:ascii="Source Sans Pro" w:hAnsi="Source Sans Pro" w:cs="Calibri"/>
          <w:sz w:val="21"/>
          <w:szCs w:val="21"/>
        </w:rPr>
        <w:t>school</w:t>
      </w:r>
      <w:r w:rsidRPr="56DDD1C5" w:rsidR="003D6384">
        <w:rPr>
          <w:rFonts w:ascii="Source Sans Pro" w:hAnsi="Source Sans Pro" w:cs="Calibri"/>
          <w:sz w:val="21"/>
          <w:szCs w:val="21"/>
        </w:rPr>
        <w:t xml:space="preserve"> and</w:t>
      </w:r>
      <w:r w:rsidRPr="56DDD1C5" w:rsidR="003D6384">
        <w:rPr>
          <w:rFonts w:ascii="Source Sans Pro" w:hAnsi="Source Sans Pro" w:cs="Calibri"/>
          <w:sz w:val="21"/>
          <w:szCs w:val="21"/>
        </w:rPr>
        <w:t xml:space="preserve"> will </w:t>
      </w:r>
      <w:r w:rsidRPr="56DDD1C5" w:rsidR="003D6384">
        <w:rPr>
          <w:rFonts w:ascii="Source Sans Pro" w:hAnsi="Source Sans Pro" w:cs="Calibri"/>
          <w:sz w:val="21"/>
          <w:szCs w:val="21"/>
        </w:rPr>
        <w:t>identify</w:t>
      </w:r>
      <w:r w:rsidRPr="56DDD1C5" w:rsidR="003D6384">
        <w:rPr>
          <w:rFonts w:ascii="Source Sans Pro" w:hAnsi="Source Sans Pro" w:cs="Calibri"/>
          <w:sz w:val="21"/>
          <w:szCs w:val="21"/>
        </w:rPr>
        <w:t xml:space="preserve"> next steps that are helpful in the school’s ongoing development as a Church school. </w:t>
      </w:r>
    </w:p>
    <w:p w:rsidR="00770F2C" w:rsidP="00A454D5" w:rsidRDefault="00770F2C" w14:paraId="071623DE" w14:textId="77777777">
      <w:pPr>
        <w:spacing w:line="276" w:lineRule="auto"/>
        <w:rPr>
          <w:rFonts w:ascii="Source Sans Pro" w:hAnsi="Source Sans Pro" w:cs="Calibri"/>
          <w:sz w:val="21"/>
          <w:szCs w:val="21"/>
        </w:rPr>
      </w:pPr>
    </w:p>
    <w:p w:rsidRPr="003D6384" w:rsidR="003D6384" w:rsidP="00A454D5" w:rsidRDefault="003D6384" w14:paraId="1E667587" w14:textId="382BE5A8">
      <w:pPr>
        <w:spacing w:line="276" w:lineRule="auto"/>
        <w:rPr>
          <w:rFonts w:ascii="Source Sans Pro" w:hAnsi="Source Sans Pro" w:cs="Calibri"/>
          <w:sz w:val="21"/>
          <w:szCs w:val="21"/>
        </w:rPr>
      </w:pPr>
      <w:r w:rsidRPr="003D6384">
        <w:rPr>
          <w:rFonts w:ascii="Source Sans Pro" w:hAnsi="Source Sans Pro" w:cs="Calibri"/>
          <w:sz w:val="21"/>
          <w:szCs w:val="21"/>
        </w:rPr>
        <w:t xml:space="preserve">The report will be published on the school’s website, and I would encourage you to read it. </w:t>
      </w:r>
    </w:p>
    <w:p w:rsidRPr="003D6384" w:rsidR="003D6384" w:rsidP="00A454D5" w:rsidRDefault="003D6384" w14:paraId="5BB78BD7" w14:textId="77777777">
      <w:pPr>
        <w:spacing w:line="276" w:lineRule="auto"/>
        <w:rPr>
          <w:rFonts w:ascii="Source Sans Pro" w:hAnsi="Source Sans Pro" w:cs="Calibri"/>
          <w:sz w:val="12"/>
          <w:szCs w:val="12"/>
        </w:rPr>
      </w:pPr>
    </w:p>
    <w:p w:rsidRPr="003D6384" w:rsidR="003D6384" w:rsidP="00A454D5" w:rsidRDefault="003D6384" w14:paraId="2B7CA21B" w14:textId="26212ED7">
      <w:pPr>
        <w:spacing w:line="276" w:lineRule="auto"/>
        <w:rPr>
          <w:rFonts w:ascii="Source Sans Pro" w:hAnsi="Source Sans Pro" w:cs="Calibri"/>
          <w:sz w:val="21"/>
          <w:szCs w:val="21"/>
        </w:rPr>
      </w:pPr>
      <w:r w:rsidRPr="56DDD1C5" w:rsidR="003D6384">
        <w:rPr>
          <w:rFonts w:ascii="Source Sans Pro" w:hAnsi="Source Sans Pro" w:cs="Calibri"/>
          <w:sz w:val="21"/>
          <w:szCs w:val="21"/>
        </w:rPr>
        <w:t xml:space="preserve">I look forward to </w:t>
      </w:r>
      <w:r w:rsidRPr="56DDD1C5" w:rsidR="008D7566">
        <w:rPr>
          <w:rFonts w:ascii="Source Sans Pro" w:hAnsi="Source Sans Pro" w:cs="Calibri"/>
          <w:sz w:val="21"/>
          <w:szCs w:val="21"/>
        </w:rPr>
        <w:t>spending time with</w:t>
      </w:r>
      <w:r w:rsidRPr="56DDD1C5" w:rsidR="003D6384">
        <w:rPr>
          <w:rFonts w:ascii="Source Sans Pro" w:hAnsi="Source Sans Pro" w:cs="Calibri"/>
          <w:sz w:val="21"/>
          <w:szCs w:val="21"/>
        </w:rPr>
        <w:t xml:space="preserve"> the school community on </w:t>
      </w:r>
      <w:r w:rsidRPr="56DDD1C5" w:rsidR="1BB0B644">
        <w:rPr>
          <w:rFonts w:ascii="Source Sans Pro" w:hAnsi="Source Sans Pro" w:cs="Calibri"/>
          <w:sz w:val="21"/>
          <w:szCs w:val="21"/>
        </w:rPr>
        <w:t>XXX</w:t>
      </w:r>
      <w:r w:rsidRPr="56DDD1C5" w:rsidR="003D6384">
        <w:rPr>
          <w:rFonts w:ascii="Source Sans Pro" w:hAnsi="Source Sans Pro" w:cs="Calibri"/>
          <w:sz w:val="21"/>
          <w:szCs w:val="21"/>
        </w:rPr>
        <w:t>.</w:t>
      </w:r>
    </w:p>
    <w:p w:rsidRPr="003D6384" w:rsidR="003D6384" w:rsidP="00A454D5" w:rsidRDefault="003D6384" w14:paraId="6763A7F8" w14:textId="77777777">
      <w:pPr>
        <w:spacing w:line="276" w:lineRule="auto"/>
        <w:rPr>
          <w:rFonts w:ascii="Source Sans Pro" w:hAnsi="Source Sans Pro" w:cs="Calibri"/>
          <w:sz w:val="12"/>
          <w:szCs w:val="12"/>
        </w:rPr>
      </w:pPr>
    </w:p>
    <w:p w:rsidRPr="003D6384" w:rsidR="003D6384" w:rsidP="00A454D5" w:rsidRDefault="003D6384" w14:paraId="752FBDD7" w14:textId="77777777">
      <w:pPr>
        <w:spacing w:line="276" w:lineRule="auto"/>
        <w:rPr>
          <w:rFonts w:ascii="Source Sans Pro" w:hAnsi="Source Sans Pro" w:cs="Calibri"/>
          <w:sz w:val="21"/>
          <w:szCs w:val="21"/>
        </w:rPr>
      </w:pPr>
      <w:r w:rsidRPr="003D6384">
        <w:rPr>
          <w:rFonts w:ascii="Source Sans Pro" w:hAnsi="Source Sans Pro" w:cs="Calibri"/>
          <w:sz w:val="21"/>
          <w:szCs w:val="21"/>
        </w:rPr>
        <w:t>Kind regards,</w:t>
      </w:r>
    </w:p>
    <w:p w:rsidRPr="003D6384" w:rsidR="003D6384" w:rsidP="00A454D5" w:rsidRDefault="003D6384" w14:paraId="4392DEC3" w14:textId="77777777">
      <w:pPr>
        <w:spacing w:line="276" w:lineRule="auto"/>
        <w:rPr>
          <w:rFonts w:ascii="Source Sans Pro" w:hAnsi="Source Sans Pro" w:cs="Calibri"/>
          <w:sz w:val="16"/>
          <w:szCs w:val="16"/>
        </w:rPr>
      </w:pPr>
    </w:p>
    <w:p w:rsidRPr="00915764" w:rsidR="00E314C4" w:rsidP="00A454D5" w:rsidRDefault="003D6384" w14:paraId="60681D84" w14:textId="13AFE260">
      <w:pPr>
        <w:spacing w:line="276" w:lineRule="auto"/>
        <w:rPr>
          <w:rFonts w:ascii="Source Sans Pro" w:hAnsi="Source Sans Pro" w:cs="Calibri"/>
          <w:sz w:val="21"/>
          <w:szCs w:val="21"/>
        </w:rPr>
      </w:pPr>
      <w:r w:rsidRPr="56DDD1C5" w:rsidR="04C1DFF9">
        <w:rPr>
          <w:rFonts w:ascii="Source Sans Pro" w:hAnsi="Source Sans Pro" w:cs="Calibri"/>
          <w:sz w:val="21"/>
          <w:szCs w:val="21"/>
        </w:rPr>
        <w:t xml:space="preserve">XXX </w:t>
      </w:r>
      <w:r w:rsidRPr="56DDD1C5" w:rsidR="003D6384">
        <w:rPr>
          <w:rFonts w:ascii="Source Sans Pro" w:hAnsi="Source Sans Pro" w:cs="Calibri"/>
          <w:sz w:val="21"/>
          <w:szCs w:val="21"/>
        </w:rPr>
        <w:t>SIAMS Inspector</w:t>
      </w:r>
    </w:p>
    <w:sectPr w:rsidRPr="00915764" w:rsidR="00E314C4" w:rsidSect="00915764">
      <w:headerReference w:type="default" r:id="rId10"/>
      <w:footerReference w:type="default" r:id="rId11"/>
      <w:pgSz w:w="11908" w:h="16833" w:orient="portrait"/>
      <w:pgMar w:top="907" w:right="1247" w:bottom="1134" w:left="1134" w:header="794" w:footer="3572"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6AC1" w:rsidP="001642E5" w:rsidRDefault="00C36AC1" w14:paraId="6F99AE24" w14:textId="77777777">
      <w:r>
        <w:separator/>
      </w:r>
    </w:p>
  </w:endnote>
  <w:endnote w:type="continuationSeparator" w:id="0">
    <w:p w:rsidR="00C36AC1" w:rsidP="001642E5" w:rsidRDefault="00C36AC1" w14:paraId="10E161F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Pro">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F085D" w:rsidP="00915764" w:rsidRDefault="000C555F" w14:paraId="48C58C8D" w14:textId="1AD357EB">
    <w:pPr>
      <w:pStyle w:val="Footer"/>
    </w:pPr>
    <w:r>
      <w:rPr>
        <w:noProof/>
      </w:rPr>
      <w:drawing>
        <wp:anchor distT="0" distB="0" distL="114300" distR="114300" simplePos="0" relativeHeight="251658240" behindDoc="0" locked="0" layoutInCell="1" allowOverlap="1" wp14:anchorId="4149164C" wp14:editId="38E094C2">
          <wp:simplePos x="0" y="0"/>
          <wp:positionH relativeFrom="page">
            <wp:align>right</wp:align>
          </wp:positionH>
          <wp:positionV relativeFrom="paragraph">
            <wp:posOffset>855980</wp:posOffset>
          </wp:positionV>
          <wp:extent cx="6448425" cy="1579236"/>
          <wp:effectExtent l="0" t="0" r="0" b="2540"/>
          <wp:wrapThrough wrapText="bothSides">
            <wp:wrapPolygon edited="0">
              <wp:start x="0" y="0"/>
              <wp:lineTo x="0" y="21374"/>
              <wp:lineTo x="21504" y="21374"/>
              <wp:lineTo x="21504" y="0"/>
              <wp:lineTo x="0" y="0"/>
            </wp:wrapPolygon>
          </wp:wrapThrough>
          <wp:docPr id="38" name="Picture 3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448425" cy="1579236"/>
                  </a:xfrm>
                  <a:prstGeom prst="rect">
                    <a:avLst/>
                  </a:prstGeom>
                </pic:spPr>
              </pic:pic>
            </a:graphicData>
          </a:graphic>
          <wp14:sizeRelH relativeFrom="page">
            <wp14:pctWidth>0</wp14:pctWidth>
          </wp14:sizeRelH>
          <wp14:sizeRelV relativeFrom="page">
            <wp14:pctHeight>0</wp14:pctHeight>
          </wp14:sizeRelV>
        </wp:anchor>
      </w:drawing>
    </w:r>
    <w:r w:rsidR="001F085D">
      <w:rPr>
        <w:noProof/>
      </w:rPr>
      <mc:AlternateContent>
        <mc:Choice Requires="wps">
          <w:drawing>
            <wp:anchor distT="0" distB="0" distL="114300" distR="114300" simplePos="0" relativeHeight="251660288" behindDoc="0" locked="0" layoutInCell="1" allowOverlap="1" wp14:anchorId="6033D9DA" wp14:editId="35CF09E2">
              <wp:simplePos x="0" y="0"/>
              <wp:positionH relativeFrom="page">
                <wp:posOffset>5695950</wp:posOffset>
              </wp:positionH>
              <wp:positionV relativeFrom="paragraph">
                <wp:posOffset>1489074</wp:posOffset>
              </wp:positionV>
              <wp:extent cx="2184400" cy="942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184400" cy="942975"/>
                      </a:xfrm>
                      <a:prstGeom prst="rect">
                        <a:avLst/>
                      </a:prstGeom>
                      <a:noFill/>
                      <a:ln w="6350">
                        <a:noFill/>
                      </a:ln>
                    </wps:spPr>
                    <wps:txbx>
                      <w:txbxContent>
                        <w:p w:rsidRPr="001F085D" w:rsidR="001F085D" w:rsidP="001F085D" w:rsidRDefault="001F085D" w14:paraId="6996CC06" w14:textId="3647FB78">
                          <w:pPr>
                            <w:tabs>
                              <w:tab w:val="left" w:pos="312"/>
                              <w:tab w:val="left" w:pos="1843"/>
                              <w:tab w:val="left" w:pos="2240"/>
                            </w:tabs>
                            <w:rPr>
                              <w:rFonts w:ascii="Source Sans Pro" w:hAnsi="Source Sans Pro"/>
                              <w:b/>
                              <w:bCs/>
                              <w:color w:val="FFFFFF" w:themeColor="background1"/>
                              <w:sz w:val="16"/>
                              <w:szCs w:val="16"/>
                            </w:rPr>
                          </w:pPr>
                          <w:r w:rsidRPr="001F085D">
                            <w:rPr>
                              <w:rFonts w:ascii="Source Sans Pro" w:hAnsi="Source Sans Pro"/>
                              <w:b/>
                              <w:bCs/>
                              <w:color w:val="FFFFFF" w:themeColor="background1"/>
                              <w:sz w:val="16"/>
                              <w:szCs w:val="16"/>
                            </w:rPr>
                            <w:t>Church of England Education Office</w:t>
                          </w:r>
                        </w:p>
                        <w:p w:rsidRPr="001F085D" w:rsidR="001F085D" w:rsidP="001F085D" w:rsidRDefault="001F085D" w14:paraId="591DEC5A" w14:textId="77777777">
                          <w:pPr>
                            <w:pStyle w:val="CofEFooterAddress"/>
                            <w:rPr>
                              <w:rFonts w:ascii="Source Sans Pro" w:hAnsi="Source Sans Pro"/>
                              <w:sz w:val="16"/>
                              <w:szCs w:val="16"/>
                            </w:rPr>
                          </w:pPr>
                          <w:r w:rsidRPr="001F085D">
                            <w:rPr>
                              <w:rFonts w:ascii="Source Sans Pro" w:hAnsi="Source Sans Pro"/>
                              <w:sz w:val="16"/>
                              <w:szCs w:val="16"/>
                            </w:rPr>
                            <w:t>Church House, Great Smith Street</w:t>
                          </w:r>
                          <w:r w:rsidRPr="001F085D">
                            <w:rPr>
                              <w:rFonts w:ascii="Source Sans Pro" w:hAnsi="Source Sans Pro"/>
                              <w:sz w:val="16"/>
                              <w:szCs w:val="16"/>
                            </w:rPr>
                            <w:br/>
                            <w:t>London, SW1P 3AZ</w:t>
                          </w:r>
                        </w:p>
                        <w:p w:rsidRPr="001F085D" w:rsidR="001F085D" w:rsidP="001F085D" w:rsidRDefault="001F085D" w14:paraId="6C01214B" w14:textId="77777777">
                          <w:pPr>
                            <w:pStyle w:val="CofEFooterAddress"/>
                            <w:rPr>
                              <w:rFonts w:ascii="Source Sans Pro" w:hAnsi="Source Sans Pro"/>
                              <w:sz w:val="16"/>
                              <w:szCs w:val="16"/>
                            </w:rPr>
                          </w:pPr>
                        </w:p>
                        <w:p w:rsidRPr="001F085D" w:rsidR="001F085D" w:rsidP="001F085D" w:rsidRDefault="001F085D" w14:paraId="05553819" w14:textId="393DF228">
                          <w:pPr>
                            <w:pStyle w:val="CofEFooterAddress"/>
                            <w:rPr>
                              <w:rFonts w:ascii="Source Sans Pro" w:hAnsi="Source Sans Pro"/>
                              <w:sz w:val="16"/>
                              <w:szCs w:val="16"/>
                            </w:rPr>
                          </w:pPr>
                          <w:r w:rsidRPr="001F085D">
                            <w:rPr>
                              <w:rFonts w:ascii="Source Sans Pro" w:hAnsi="Source Sans Pro"/>
                              <w:b/>
                              <w:bCs/>
                              <w:sz w:val="16"/>
                              <w:szCs w:val="16"/>
                            </w:rPr>
                            <w:t>W:</w:t>
                          </w:r>
                          <w:r w:rsidRPr="001F085D">
                            <w:rPr>
                              <w:rFonts w:ascii="Source Sans Pro" w:hAnsi="Source Sans Pro"/>
                              <w:sz w:val="16"/>
                              <w:szCs w:val="16"/>
                            </w:rPr>
                            <w:tab/>
                            <w:t>churchofengland.org/education</w:t>
                          </w:r>
                        </w:p>
                        <w:p w:rsidRPr="001F085D" w:rsidR="001F085D" w:rsidP="001F085D" w:rsidRDefault="001F085D" w14:paraId="187FB64F" w14:textId="4C5BFADE">
                          <w:pPr>
                            <w:pStyle w:val="CofEFooterAddress"/>
                            <w:rPr>
                              <w:rFonts w:ascii="Source Sans Pro" w:hAnsi="Source Sans Pro"/>
                              <w:sz w:val="16"/>
                              <w:szCs w:val="16"/>
                            </w:rPr>
                          </w:pPr>
                          <w:r w:rsidRPr="001F085D">
                            <w:rPr>
                              <w:rFonts w:ascii="Source Sans Pro" w:hAnsi="Source Sans Pro"/>
                              <w:b/>
                              <w:bCs/>
                              <w:sz w:val="16"/>
                              <w:szCs w:val="16"/>
                            </w:rPr>
                            <w:t xml:space="preserve">E:  </w:t>
                          </w:r>
                          <w:r w:rsidRPr="001F085D">
                            <w:rPr>
                              <w:rFonts w:ascii="Source Sans Pro" w:hAnsi="Source Sans Pro"/>
                              <w:sz w:val="16"/>
                              <w:szCs w:val="16"/>
                            </w:rPr>
                            <w:t xml:space="preserve"> siams@churchofengland.org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6033D9DA">
              <v:stroke joinstyle="miter"/>
              <v:path gradientshapeok="t" o:connecttype="rect"/>
            </v:shapetype>
            <v:shape id="Text Box 4" style="position:absolute;margin-left:448.5pt;margin-top:117.25pt;width:172pt;height:74.25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">
              <v:textbox>
                <w:txbxContent>
                  <w:p w:rsidRPr="001F085D" w:rsidR="001F085D" w:rsidP="001F085D" w:rsidRDefault="001F085D" w14:paraId="6996CC06" w14:textId="3647FB78">
                    <w:pPr>
                      <w:tabs>
                        <w:tab w:val="left" w:pos="312"/>
                        <w:tab w:val="left" w:pos="1843"/>
                        <w:tab w:val="left" w:pos="2240"/>
                      </w:tabs>
                      <w:rPr>
                        <w:rFonts w:ascii="Source Sans Pro" w:hAnsi="Source Sans Pro"/>
                        <w:b/>
                        <w:bCs/>
                        <w:color w:val="FFFFFF" w:themeColor="background1"/>
                        <w:sz w:val="16"/>
                        <w:szCs w:val="16"/>
                      </w:rPr>
                    </w:pPr>
                    <w:r w:rsidRPr="001F085D">
                      <w:rPr>
                        <w:rFonts w:ascii="Source Sans Pro" w:hAnsi="Source Sans Pro"/>
                        <w:b/>
                        <w:bCs/>
                        <w:color w:val="FFFFFF" w:themeColor="background1"/>
                        <w:sz w:val="16"/>
                        <w:szCs w:val="16"/>
                      </w:rPr>
                      <w:t>Church of England Education Office</w:t>
                    </w:r>
                  </w:p>
                  <w:p w:rsidRPr="001F085D" w:rsidR="001F085D" w:rsidP="001F085D" w:rsidRDefault="001F085D" w14:paraId="591DEC5A" w14:textId="77777777">
                    <w:pPr>
                      <w:pStyle w:val="CofEFooterAddress"/>
                      <w:rPr>
                        <w:rFonts w:ascii="Source Sans Pro" w:hAnsi="Source Sans Pro"/>
                        <w:sz w:val="16"/>
                        <w:szCs w:val="16"/>
                      </w:rPr>
                    </w:pPr>
                    <w:r w:rsidRPr="001F085D">
                      <w:rPr>
                        <w:rFonts w:ascii="Source Sans Pro" w:hAnsi="Source Sans Pro"/>
                        <w:sz w:val="16"/>
                        <w:szCs w:val="16"/>
                      </w:rPr>
                      <w:t>Church House, Great Smith Street</w:t>
                    </w:r>
                    <w:r w:rsidRPr="001F085D">
                      <w:rPr>
                        <w:rFonts w:ascii="Source Sans Pro" w:hAnsi="Source Sans Pro"/>
                        <w:sz w:val="16"/>
                        <w:szCs w:val="16"/>
                      </w:rPr>
                      <w:br/>
                      <w:t>London, SW1P 3AZ</w:t>
                    </w:r>
                  </w:p>
                  <w:p w:rsidRPr="001F085D" w:rsidR="001F085D" w:rsidP="001F085D" w:rsidRDefault="001F085D" w14:paraId="6C01214B" w14:textId="77777777">
                    <w:pPr>
                      <w:pStyle w:val="CofEFooterAddress"/>
                      <w:rPr>
                        <w:rFonts w:ascii="Source Sans Pro" w:hAnsi="Source Sans Pro"/>
                        <w:sz w:val="16"/>
                        <w:szCs w:val="16"/>
                      </w:rPr>
                    </w:pPr>
                  </w:p>
                  <w:p w:rsidRPr="001F085D" w:rsidR="001F085D" w:rsidP="001F085D" w:rsidRDefault="001F085D" w14:paraId="05553819" w14:textId="393DF228">
                    <w:pPr>
                      <w:pStyle w:val="CofEFooterAddress"/>
                      <w:rPr>
                        <w:rFonts w:ascii="Source Sans Pro" w:hAnsi="Source Sans Pro"/>
                        <w:sz w:val="16"/>
                        <w:szCs w:val="16"/>
                      </w:rPr>
                    </w:pPr>
                    <w:r w:rsidRPr="001F085D">
                      <w:rPr>
                        <w:rFonts w:ascii="Source Sans Pro" w:hAnsi="Source Sans Pro"/>
                        <w:b/>
                        <w:bCs/>
                        <w:sz w:val="16"/>
                        <w:szCs w:val="16"/>
                      </w:rPr>
                      <w:t>W:</w:t>
                    </w:r>
                    <w:r w:rsidRPr="001F085D">
                      <w:rPr>
                        <w:rFonts w:ascii="Source Sans Pro" w:hAnsi="Source Sans Pro"/>
                        <w:sz w:val="16"/>
                        <w:szCs w:val="16"/>
                      </w:rPr>
                      <w:tab/>
                      <w:t>churchofengland.org/education</w:t>
                    </w:r>
                  </w:p>
                  <w:p w:rsidRPr="001F085D" w:rsidR="001F085D" w:rsidP="001F085D" w:rsidRDefault="001F085D" w14:paraId="187FB64F" w14:textId="4C5BFADE">
                    <w:pPr>
                      <w:pStyle w:val="CofEFooterAddress"/>
                      <w:rPr>
                        <w:rFonts w:ascii="Source Sans Pro" w:hAnsi="Source Sans Pro"/>
                        <w:sz w:val="16"/>
                        <w:szCs w:val="16"/>
                      </w:rPr>
                    </w:pPr>
                    <w:r w:rsidRPr="001F085D">
                      <w:rPr>
                        <w:rFonts w:ascii="Source Sans Pro" w:hAnsi="Source Sans Pro"/>
                        <w:b/>
                        <w:bCs/>
                        <w:sz w:val="16"/>
                        <w:szCs w:val="16"/>
                      </w:rPr>
                      <w:t xml:space="preserve">E:  </w:t>
                    </w:r>
                    <w:r w:rsidRPr="001F085D">
                      <w:rPr>
                        <w:rFonts w:ascii="Source Sans Pro" w:hAnsi="Source Sans Pro"/>
                        <w:sz w:val="16"/>
                        <w:szCs w:val="16"/>
                      </w:rPr>
                      <w:t xml:space="preserve"> siams@churchofengland.org</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6AC1" w:rsidP="001642E5" w:rsidRDefault="00C36AC1" w14:paraId="3AD360C6" w14:textId="77777777">
      <w:r>
        <w:separator/>
      </w:r>
    </w:p>
  </w:footnote>
  <w:footnote w:type="continuationSeparator" w:id="0">
    <w:p w:rsidR="00C36AC1" w:rsidP="001642E5" w:rsidRDefault="00C36AC1" w14:paraId="2385128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F4A25" w:rsidRDefault="0005300F" w14:paraId="2E5E8B27" w14:textId="632F5C2F">
    <w:pPr>
      <w:pStyle w:val="Header"/>
    </w:pPr>
    <w:r>
      <w:rPr>
        <w:noProof/>
        <w:snapToGrid/>
      </w:rPr>
      <w:drawing>
        <wp:anchor distT="0" distB="0" distL="114300" distR="114300" simplePos="0" relativeHeight="251663360" behindDoc="0" locked="0" layoutInCell="1" allowOverlap="1" wp14:anchorId="5ABB1B1F" wp14:editId="24EB662D">
          <wp:simplePos x="0" y="0"/>
          <wp:positionH relativeFrom="column">
            <wp:posOffset>-266700</wp:posOffset>
          </wp:positionH>
          <wp:positionV relativeFrom="paragraph">
            <wp:posOffset>-61595</wp:posOffset>
          </wp:positionV>
          <wp:extent cx="1482090" cy="409575"/>
          <wp:effectExtent l="0" t="0" r="3810" b="952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anchor>
      </w:drawing>
    </w:r>
    <w:r>
      <w:rPr>
        <w:noProof/>
        <w:snapToGrid/>
      </w:rPr>
      <w:drawing>
        <wp:anchor distT="0" distB="0" distL="114300" distR="114300" simplePos="0" relativeHeight="251662336" behindDoc="0" locked="0" layoutInCell="1" allowOverlap="1" wp14:anchorId="61B982ED" wp14:editId="5D5870C7">
          <wp:simplePos x="0" y="0"/>
          <wp:positionH relativeFrom="column">
            <wp:posOffset>1529715</wp:posOffset>
          </wp:positionH>
          <wp:positionV relativeFrom="paragraph">
            <wp:posOffset>-153035</wp:posOffset>
          </wp:positionV>
          <wp:extent cx="1200150" cy="501015"/>
          <wp:effectExtent l="0" t="0" r="0"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trackRevisions w:val="false"/>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4C9"/>
    <w:rsid w:val="00006C68"/>
    <w:rsid w:val="00010F7D"/>
    <w:rsid w:val="000229A3"/>
    <w:rsid w:val="00050822"/>
    <w:rsid w:val="0005300F"/>
    <w:rsid w:val="000746E6"/>
    <w:rsid w:val="00086418"/>
    <w:rsid w:val="000B0506"/>
    <w:rsid w:val="000C555F"/>
    <w:rsid w:val="000D2168"/>
    <w:rsid w:val="000D3855"/>
    <w:rsid w:val="001142AA"/>
    <w:rsid w:val="001642E5"/>
    <w:rsid w:val="00193B37"/>
    <w:rsid w:val="001A7E29"/>
    <w:rsid w:val="001C22CE"/>
    <w:rsid w:val="001D54C9"/>
    <w:rsid w:val="001F085D"/>
    <w:rsid w:val="00222AC2"/>
    <w:rsid w:val="00261DD6"/>
    <w:rsid w:val="002F0373"/>
    <w:rsid w:val="002F549C"/>
    <w:rsid w:val="003556E0"/>
    <w:rsid w:val="003703DC"/>
    <w:rsid w:val="00385CCC"/>
    <w:rsid w:val="003B05DC"/>
    <w:rsid w:val="003D6384"/>
    <w:rsid w:val="003F24A8"/>
    <w:rsid w:val="004005C2"/>
    <w:rsid w:val="00411CFA"/>
    <w:rsid w:val="00414664"/>
    <w:rsid w:val="0046270A"/>
    <w:rsid w:val="004D5967"/>
    <w:rsid w:val="004E1C46"/>
    <w:rsid w:val="004E554E"/>
    <w:rsid w:val="004E652D"/>
    <w:rsid w:val="005354F2"/>
    <w:rsid w:val="00550441"/>
    <w:rsid w:val="00551E77"/>
    <w:rsid w:val="005B7E05"/>
    <w:rsid w:val="005C00F8"/>
    <w:rsid w:val="005C6786"/>
    <w:rsid w:val="005E3C56"/>
    <w:rsid w:val="005E47EA"/>
    <w:rsid w:val="005E50AC"/>
    <w:rsid w:val="005F38A4"/>
    <w:rsid w:val="006150BC"/>
    <w:rsid w:val="0062237E"/>
    <w:rsid w:val="006619C9"/>
    <w:rsid w:val="0066620C"/>
    <w:rsid w:val="006739DB"/>
    <w:rsid w:val="006C0657"/>
    <w:rsid w:val="006F4E47"/>
    <w:rsid w:val="00755E20"/>
    <w:rsid w:val="00770F2C"/>
    <w:rsid w:val="00774A8A"/>
    <w:rsid w:val="00775105"/>
    <w:rsid w:val="00782696"/>
    <w:rsid w:val="00784E2A"/>
    <w:rsid w:val="007D1C54"/>
    <w:rsid w:val="007D3F8D"/>
    <w:rsid w:val="007E2A7E"/>
    <w:rsid w:val="00817A3E"/>
    <w:rsid w:val="00894567"/>
    <w:rsid w:val="008A47FC"/>
    <w:rsid w:val="008C1F28"/>
    <w:rsid w:val="008D166B"/>
    <w:rsid w:val="008D7566"/>
    <w:rsid w:val="008E2731"/>
    <w:rsid w:val="008E392F"/>
    <w:rsid w:val="008E4511"/>
    <w:rsid w:val="008E71DB"/>
    <w:rsid w:val="00915764"/>
    <w:rsid w:val="00920A29"/>
    <w:rsid w:val="00924E76"/>
    <w:rsid w:val="00925796"/>
    <w:rsid w:val="00966B60"/>
    <w:rsid w:val="009702B8"/>
    <w:rsid w:val="0097095C"/>
    <w:rsid w:val="009918A2"/>
    <w:rsid w:val="009A3BD8"/>
    <w:rsid w:val="009F4A25"/>
    <w:rsid w:val="00A270CC"/>
    <w:rsid w:val="00A454D5"/>
    <w:rsid w:val="00A83E9C"/>
    <w:rsid w:val="00AA730F"/>
    <w:rsid w:val="00AD747C"/>
    <w:rsid w:val="00AE3AA1"/>
    <w:rsid w:val="00AE74BD"/>
    <w:rsid w:val="00B07AD6"/>
    <w:rsid w:val="00B250F5"/>
    <w:rsid w:val="00B34FD4"/>
    <w:rsid w:val="00B5212D"/>
    <w:rsid w:val="00B84760"/>
    <w:rsid w:val="00B904A1"/>
    <w:rsid w:val="00BA0845"/>
    <w:rsid w:val="00BC3B5D"/>
    <w:rsid w:val="00BE337B"/>
    <w:rsid w:val="00C01B65"/>
    <w:rsid w:val="00C02F30"/>
    <w:rsid w:val="00C36AC1"/>
    <w:rsid w:val="00C36B10"/>
    <w:rsid w:val="00C52BFC"/>
    <w:rsid w:val="00C562E1"/>
    <w:rsid w:val="00C751CD"/>
    <w:rsid w:val="00CA33D0"/>
    <w:rsid w:val="00CA6250"/>
    <w:rsid w:val="00CB47E6"/>
    <w:rsid w:val="00D60864"/>
    <w:rsid w:val="00D64A88"/>
    <w:rsid w:val="00D77ACB"/>
    <w:rsid w:val="00DB3E34"/>
    <w:rsid w:val="00DB7C8A"/>
    <w:rsid w:val="00E24B9D"/>
    <w:rsid w:val="00E314C4"/>
    <w:rsid w:val="00E3155D"/>
    <w:rsid w:val="00E42110"/>
    <w:rsid w:val="00E459F2"/>
    <w:rsid w:val="00E503E7"/>
    <w:rsid w:val="00E55E33"/>
    <w:rsid w:val="00E71181"/>
    <w:rsid w:val="00E950AC"/>
    <w:rsid w:val="00E9745E"/>
    <w:rsid w:val="00EC0197"/>
    <w:rsid w:val="00ED3537"/>
    <w:rsid w:val="00EF1B53"/>
    <w:rsid w:val="00F0041B"/>
    <w:rsid w:val="00F04DDF"/>
    <w:rsid w:val="00F561B5"/>
    <w:rsid w:val="00F61E04"/>
    <w:rsid w:val="00F75805"/>
    <w:rsid w:val="00F94D8E"/>
    <w:rsid w:val="00FC4337"/>
    <w:rsid w:val="00FD371E"/>
    <w:rsid w:val="00FE5FBC"/>
    <w:rsid w:val="04C1DFF9"/>
    <w:rsid w:val="11EBCF45"/>
    <w:rsid w:val="18A97BC3"/>
    <w:rsid w:val="1BB0B644"/>
    <w:rsid w:val="24BB6685"/>
    <w:rsid w:val="271A918B"/>
    <w:rsid w:val="32F4C387"/>
    <w:rsid w:val="399D756E"/>
    <w:rsid w:val="411B8B2B"/>
    <w:rsid w:val="4BEB6275"/>
    <w:rsid w:val="56DDD1C5"/>
    <w:rsid w:val="5D712608"/>
    <w:rsid w:val="605B3497"/>
    <w:rsid w:val="75D2F5BF"/>
    <w:rsid w:val="7B080A1F"/>
    <w:rsid w:val="7EDA70F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FC2180"/>
  <w15:chartTrackingRefBased/>
  <w15:docId w15:val="{D1A56C65-F8E2-4A17-8B3D-9C880676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sz w:val="24"/>
      <w:lang w:eastAsia="en-US"/>
    </w:rPr>
  </w:style>
  <w:style w:type="paragraph" w:styleId="Heading1">
    <w:name w:val="heading 1"/>
    <w:basedOn w:val="Normal"/>
    <w:next w:val="Normal"/>
    <w:qFormat/>
    <w:pPr>
      <w:keepNext/>
      <w:tabs>
        <w:tab w:val="left" w:pos="1974"/>
      </w:tabs>
      <w:outlineLvl w:val="0"/>
    </w:pPr>
    <w:rPr>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framePr w:w="10181" w:h="1661" w:hSpace="180" w:wrap="around" w:hAnchor="page" w:vAnchor="page" w:x="881" w:y="14781"/>
      <w:pBdr>
        <w:top w:val="single" w:color="FFFFFF" w:sz="6" w:space="7"/>
        <w:left w:val="single" w:color="FFFFFF" w:sz="6" w:space="7"/>
        <w:bottom w:val="single" w:color="FFFFFF" w:sz="6" w:space="7"/>
        <w:right w:val="single" w:color="FFFFFF" w:sz="6" w:space="7"/>
      </w:pBdr>
      <w:shd w:val="solid" w:color="FFFFFF" w:fill="FFFFFF"/>
      <w:jc w:val="center"/>
    </w:pPr>
    <w:rPr>
      <w:rFonts w:ascii="Arial" w:hAnsi="Arial"/>
      <w:sz w:val="18"/>
    </w:rPr>
  </w:style>
  <w:style w:type="paragraph" w:styleId="BodyText2">
    <w:name w:val="Body Text 2"/>
    <w:basedOn w:val="Normal"/>
    <w:pPr>
      <w:spacing w:before="180"/>
      <w:jc w:val="both"/>
    </w:pPr>
    <w:rPr>
      <w:sz w:val="22"/>
    </w:rPr>
  </w:style>
  <w:style w:type="paragraph" w:styleId="BalloonText">
    <w:name w:val="Balloon Text"/>
    <w:basedOn w:val="Normal"/>
    <w:semiHidden/>
    <w:rsid w:val="009702B8"/>
    <w:rPr>
      <w:rFonts w:ascii="Tahoma" w:hAnsi="Tahoma" w:cs="Tahoma"/>
      <w:sz w:val="16"/>
      <w:szCs w:val="16"/>
    </w:rPr>
  </w:style>
  <w:style w:type="character" w:styleId="Hyperlink">
    <w:name w:val="Hyperlink"/>
    <w:rsid w:val="00F561B5"/>
    <w:rPr>
      <w:color w:val="0000FF"/>
      <w:u w:val="single"/>
    </w:rPr>
  </w:style>
  <w:style w:type="character" w:styleId="UnresolvedMention">
    <w:name w:val="Unresolved Mention"/>
    <w:uiPriority w:val="99"/>
    <w:semiHidden/>
    <w:unhideWhenUsed/>
    <w:rsid w:val="004D5967"/>
    <w:rPr>
      <w:color w:val="605E5C"/>
      <w:shd w:val="clear" w:color="auto" w:fill="E1DFDD"/>
    </w:rPr>
  </w:style>
  <w:style w:type="paragraph" w:styleId="CofEFooterAddress" w:customStyle="1">
    <w:name w:val="CofE Footer Address"/>
    <w:basedOn w:val="Normal"/>
    <w:qFormat/>
    <w:rsid w:val="001F085D"/>
    <w:pPr>
      <w:widowControl/>
      <w:tabs>
        <w:tab w:val="clear" w:pos="56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12"/>
        <w:tab w:val="left" w:pos="1843"/>
        <w:tab w:val="left" w:pos="2240"/>
      </w:tabs>
    </w:pPr>
    <w:rPr>
      <w:rFonts w:ascii="Verdana" w:hAnsi="Verdana" w:eastAsiaTheme="minorEastAsia" w:cstheme="minorBidi"/>
      <w:snapToGrid/>
      <w:color w:val="FFFFFF" w:themeColor="background1"/>
      <w:sz w:val="19"/>
      <w:szCs w:val="19"/>
    </w:rPr>
  </w:style>
  <w:style w:type="paragraph" w:styleId="Header">
    <w:name w:val="header"/>
    <w:basedOn w:val="Normal"/>
    <w:link w:val="HeaderChar"/>
    <w:rsid w:val="001F085D"/>
    <w:pPr>
      <w:tabs>
        <w:tab w:val="clear" w:pos="56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513"/>
        <w:tab w:val="right" w:pos="9026"/>
      </w:tabs>
    </w:pPr>
  </w:style>
  <w:style w:type="character" w:styleId="HeaderChar" w:customStyle="1">
    <w:name w:val="Header Char"/>
    <w:basedOn w:val="DefaultParagraphFont"/>
    <w:link w:val="Header"/>
    <w:rsid w:val="001F085D"/>
    <w:rPr>
      <w:snapToGrid w:val="0"/>
      <w:sz w:val="24"/>
      <w:lang w:eastAsia="en-US"/>
    </w:rPr>
  </w:style>
  <w:style w:type="paragraph" w:styleId="Footer">
    <w:name w:val="footer"/>
    <w:basedOn w:val="Normal"/>
    <w:link w:val="FooterChar"/>
    <w:rsid w:val="001F085D"/>
    <w:pPr>
      <w:tabs>
        <w:tab w:val="clear" w:pos="56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513"/>
        <w:tab w:val="right" w:pos="9026"/>
      </w:tabs>
    </w:pPr>
  </w:style>
  <w:style w:type="character" w:styleId="FooterChar" w:customStyle="1">
    <w:name w:val="Footer Char"/>
    <w:basedOn w:val="DefaultParagraphFont"/>
    <w:link w:val="Footer"/>
    <w:rsid w:val="001F085D"/>
    <w:rPr>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749486">
      <w:bodyDiv w:val="1"/>
      <w:marLeft w:val="0"/>
      <w:marRight w:val="0"/>
      <w:marTop w:val="0"/>
      <w:marBottom w:val="0"/>
      <w:divBdr>
        <w:top w:val="none" w:sz="0" w:space="0" w:color="auto"/>
        <w:left w:val="none" w:sz="0" w:space="0" w:color="auto"/>
        <w:bottom w:val="none" w:sz="0" w:space="0" w:color="auto"/>
        <w:right w:val="none" w:sz="0" w:space="0" w:color="auto"/>
      </w:divBdr>
    </w:div>
    <w:div w:id="375010812">
      <w:bodyDiv w:val="1"/>
      <w:marLeft w:val="0"/>
      <w:marRight w:val="0"/>
      <w:marTop w:val="0"/>
      <w:marBottom w:val="0"/>
      <w:divBdr>
        <w:top w:val="none" w:sz="0" w:space="0" w:color="auto"/>
        <w:left w:val="none" w:sz="0" w:space="0" w:color="auto"/>
        <w:bottom w:val="none" w:sz="0" w:space="0" w:color="auto"/>
        <w:right w:val="none" w:sz="0" w:space="0" w:color="auto"/>
      </w:divBdr>
    </w:div>
    <w:div w:id="788821852">
      <w:bodyDiv w:val="1"/>
      <w:marLeft w:val="0"/>
      <w:marRight w:val="0"/>
      <w:marTop w:val="0"/>
      <w:marBottom w:val="0"/>
      <w:divBdr>
        <w:top w:val="none" w:sz="0" w:space="0" w:color="auto"/>
        <w:left w:val="none" w:sz="0" w:space="0" w:color="auto"/>
        <w:bottom w:val="none" w:sz="0" w:space="0" w:color="auto"/>
        <w:right w:val="none" w:sz="0" w:space="0" w:color="auto"/>
      </w:divBdr>
    </w:div>
    <w:div w:id="1001128654">
      <w:bodyDiv w:val="1"/>
      <w:marLeft w:val="0"/>
      <w:marRight w:val="0"/>
      <w:marTop w:val="0"/>
      <w:marBottom w:val="0"/>
      <w:divBdr>
        <w:top w:val="none" w:sz="0" w:space="0" w:color="auto"/>
        <w:left w:val="none" w:sz="0" w:space="0" w:color="auto"/>
        <w:bottom w:val="none" w:sz="0" w:space="0" w:color="auto"/>
        <w:right w:val="none" w:sz="0" w:space="0" w:color="auto"/>
      </w:divBdr>
    </w:div>
    <w:div w:id="122174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1caf6fe-75ce-478b-9c7c-0edc1e2a0a7e" xsi:nil="true"/>
    <l586dc11107a48699a043760ce28f368 xmlns="91caf6fe-75ce-478b-9c7c-0edc1e2a0a7e">
      <Terms xmlns="http://schemas.microsoft.com/office/infopath/2007/PartnerControls"/>
    </l586dc11107a48699a043760ce28f368>
    <j9b5ad1f1ca8420b99f700138ed9e48c xmlns="91caf6fe-75ce-478b-9c7c-0edc1e2a0a7e">
      <Terms xmlns="http://schemas.microsoft.com/office/infopath/2007/PartnerControls"/>
    </j9b5ad1f1ca8420b99f700138ed9e48c>
    <RelevantDate xmlns="91caf6fe-75ce-478b-9c7c-0edc1e2a0a7e" xsi:nil="true"/>
    <Status xmlns="91caf6fe-75ce-478b-9c7c-0edc1e2a0a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657a91f-fe9e-4f09-8fd2-640c539578ac" ContentTypeId="0x01010099CEBC6864FF3B48A3EFF206EC64D1BE0D" PreviousValue="false" LastSyncTimeStamp="2022-08-01T15:33:58.39Z"/>
</file>

<file path=customXml/item4.xml><?xml version="1.0" encoding="utf-8"?>
<ct:contentTypeSchema xmlns:ct="http://schemas.microsoft.com/office/2006/metadata/contentType" xmlns:ma="http://schemas.microsoft.com/office/2006/metadata/properties/metaAttributes" ct:_="" ma:_="" ma:contentTypeName="Education Word" ma:contentTypeID="0x01010099CEBC6864FF3B48A3EFF206EC64D1BE0D002E40687AD6233F43B4301C56D07F7B72" ma:contentTypeVersion="102" ma:contentTypeDescription="" ma:contentTypeScope="" ma:versionID="739c00f78f8af5a1d1c7f649f1f7e1ce">
  <xsd:schema xmlns:xsd="http://www.w3.org/2001/XMLSchema" xmlns:xs="http://www.w3.org/2001/XMLSchema" xmlns:p="http://schemas.microsoft.com/office/2006/metadata/properties" xmlns:ns2="91caf6fe-75ce-478b-9c7c-0edc1e2a0a7e" targetNamespace="http://schemas.microsoft.com/office/2006/metadata/properties" ma:root="true" ma:fieldsID="0fc2374665e24db21e5659346fd50c90" ns2:_="">
    <xsd:import namespace="91caf6fe-75ce-478b-9c7c-0edc1e2a0a7e"/>
    <xsd:element name="properties">
      <xsd:complexType>
        <xsd:sequence>
          <xsd:element name="documentManagement">
            <xsd:complexType>
              <xsd:all>
                <xsd:element ref="ns2:TaxCatchAll" minOccurs="0"/>
                <xsd:element ref="ns2:TaxCatchAllLabel" minOccurs="0"/>
                <xsd:element ref="ns2:l586dc11107a48699a043760ce28f368" minOccurs="0"/>
                <xsd:element ref="ns2:j9b5ad1f1ca8420b99f700138ed9e48c" minOccurs="0"/>
                <xsd:element ref="ns2:RelevantDat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af6fe-75ce-478b-9c7c-0edc1e2a0a7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7c5fda7-0de2-45e7-a56b-24460f806044}" ma:internalName="TaxCatchAll" ma:showField="CatchAllData" ma:web="2f4ed505-7171-43be-8ee8-c15c98cbd63a">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7c5fda7-0de2-45e7-a56b-24460f806044}" ma:internalName="TaxCatchAllLabel" ma:readOnly="true" ma:showField="CatchAllDataLabel" ma:web="2f4ed505-7171-43be-8ee8-c15c98cbd63a">
      <xsd:complexType>
        <xsd:complexContent>
          <xsd:extension base="dms:MultiChoiceLookup">
            <xsd:sequence>
              <xsd:element name="Value" type="dms:Lookup" maxOccurs="unbounded" minOccurs="0" nillable="true"/>
            </xsd:sequence>
          </xsd:extension>
        </xsd:complexContent>
      </xsd:complexType>
    </xsd:element>
    <xsd:element name="l586dc11107a48699a043760ce28f368" ma:index="10" nillable="true" ma:taxonomy="true" ma:internalName="l586dc11107a48699a043760ce28f368" ma:taxonomyFieldName="Dept" ma:displayName="Dept" ma:default="" ma:fieldId="{5586dc11-107a-4869-9a04-3760ce28f368}" ma:sspId="2657a91f-fe9e-4f09-8fd2-640c539578ac" ma:termSetId="add47b17-efb2-4e75-a96f-9e68126a8645" ma:anchorId="00000000-0000-0000-0000-000000000000" ma:open="false" ma:isKeyword="false">
      <xsd:complexType>
        <xsd:sequence>
          <xsd:element ref="pc:Terms" minOccurs="0" maxOccurs="1"/>
        </xsd:sequence>
      </xsd:complexType>
    </xsd:element>
    <xsd:element name="j9b5ad1f1ca8420b99f700138ed9e48c" ma:index="12" nillable="true" ma:taxonomy="true" ma:internalName="j9b5ad1f1ca8420b99f700138ed9e48c" ma:taxonomyFieldName="DocumentType" ma:displayName="Document Type" ma:default="" ma:fieldId="{39b5ad1f-1ca8-420b-99f7-00138ed9e48c}" ma:sspId="2657a91f-fe9e-4f09-8fd2-640c539578ac" ma:termSetId="4ddd3b00-2747-4614-ab67-5cc123835646" ma:anchorId="00000000-0000-0000-0000-000000000000" ma:open="false" ma:isKeyword="false">
      <xsd:complexType>
        <xsd:sequence>
          <xsd:element ref="pc:Terms" minOccurs="0" maxOccurs="1"/>
        </xsd:sequence>
      </xsd:complexType>
    </xsd:element>
    <xsd:element name="RelevantDate" ma:index="14" nillable="true" ma:displayName="Relevant Date" ma:format="DateOnly" ma:internalName="RelevantDate">
      <xsd:simpleType>
        <xsd:restriction base="dms:DateTime"/>
      </xsd:simpleType>
    </xsd:element>
    <xsd:element name="Status" ma:index="15" nillable="true" ma:displayName="Status" ma:default="" ma:format="Dropdown" ma:internalName="Status">
      <xsd:simpleType>
        <xsd:restriction base="dms:Choice">
          <xsd:enumeration value="Draft"/>
          <xsd:enumeration value="In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9257B6-1D40-47E1-82A6-0D81E7A021E5}">
  <ds:schemaRefs>
    <ds:schemaRef ds:uri="http://purl.org/dc/elements/1.1/"/>
    <ds:schemaRef ds:uri="91caf6fe-75ce-478b-9c7c-0edc1e2a0a7e"/>
    <ds:schemaRef ds:uri="http://purl.org/dc/dcmitype/"/>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C246DD45-DD21-477B-9BC5-5CFC773193FA}">
  <ds:schemaRefs>
    <ds:schemaRef ds:uri="http://schemas.microsoft.com/sharepoint/v3/contenttype/forms"/>
  </ds:schemaRefs>
</ds:datastoreItem>
</file>

<file path=customXml/itemProps3.xml><?xml version="1.0" encoding="utf-8"?>
<ds:datastoreItem xmlns:ds="http://schemas.openxmlformats.org/officeDocument/2006/customXml" ds:itemID="{171B8616-117F-4707-A535-9284789ECC6B}">
  <ds:schemaRefs>
    <ds:schemaRef ds:uri="Microsoft.SharePoint.Taxonomy.ContentTypeSync"/>
  </ds:schemaRefs>
</ds:datastoreItem>
</file>

<file path=customXml/itemProps4.xml><?xml version="1.0" encoding="utf-8"?>
<ds:datastoreItem xmlns:ds="http://schemas.openxmlformats.org/officeDocument/2006/customXml" ds:itemID="{44C39371-0FFF-4C44-AA34-BE300E3EA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af6fe-75ce-478b-9c7c-0edc1e2a0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Dot1</ap:Template>
  <ap:Application>Microsoft Word for the web</ap:Application>
  <ap:DocSecurity>0</ap:DocSecurity>
  <ap:ScaleCrop>false</ap:ScaleCrop>
  <ap:Company>Archbishops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Archbishops Council HR template</dc:title>
  <dc:subject/>
  <dc:creator>Archbishops' Council</dc:creator>
  <keywords/>
  <lastModifiedBy>David Tait</lastModifiedBy>
  <revision>8</revision>
  <lastPrinted>2019-01-18T16:27:00.0000000Z</lastPrinted>
  <dcterms:created xsi:type="dcterms:W3CDTF">2022-07-14T13:55:00.0000000Z</dcterms:created>
  <dcterms:modified xsi:type="dcterms:W3CDTF">2023-12-14T10:40:04.9563534Z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0x01010099CEBC6864FF3B48A3EFF206EC64D1BE0D002E40687AD6233F43B4301C56D07F7B72</vt:lpwstr>
  </property>
  <property fmtid="{D5CDD505-2E9C-101B-9397-08002B2CF9AE}" pid="3" name="Order">
    <vt:r8>100</vt:r8>
  </property>
  <property fmtid="{D5CDD505-2E9C-101B-9397-08002B2CF9AE}" pid="4" name="DocumentType">
    <vt:lpwstr/>
  </property>
  <property fmtid="{D5CDD505-2E9C-101B-9397-08002B2CF9AE}" pid="5" name="Dept">
    <vt:lpwstr/>
  </property>
  <property fmtid="{D5CDD505-2E9C-101B-9397-08002B2CF9AE}" pid="6" name="MediaServiceImageTags">
    <vt:lpwstr/>
  </property>
  <property fmtid="{D5CDD505-2E9C-101B-9397-08002B2CF9AE}" pid="7" name="lcf76f155ced4ddcb4097134ff3c332f">
    <vt:lpwstr/>
  </property>
</Properties>
</file>